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35" w:rsidRDefault="00802735" w:rsidP="00924D65">
      <w:pPr>
        <w:pStyle w:val="Heading3"/>
        <w:spacing w:before="6" w:line="281" w:lineRule="exact"/>
        <w:ind w:left="0" w:right="1098"/>
        <w:jc w:val="right"/>
        <w:rPr>
          <w:rFonts w:ascii="Cambria" w:hAnsi="Cambria"/>
        </w:rPr>
      </w:pPr>
    </w:p>
    <w:p w:rsidR="00802735" w:rsidRDefault="00802735" w:rsidP="00924D65">
      <w:pPr>
        <w:pStyle w:val="Heading3"/>
        <w:spacing w:before="6" w:line="281" w:lineRule="exact"/>
        <w:ind w:left="0" w:right="1098"/>
        <w:jc w:val="right"/>
        <w:rPr>
          <w:rFonts w:ascii="Cambria" w:hAnsi="Cambria"/>
        </w:rPr>
      </w:pPr>
    </w:p>
    <w:p w:rsidR="00802735" w:rsidRDefault="00802735" w:rsidP="00924D65">
      <w:pPr>
        <w:pStyle w:val="Heading3"/>
        <w:spacing w:before="6" w:line="281" w:lineRule="exact"/>
        <w:ind w:left="0" w:right="1098"/>
        <w:jc w:val="right"/>
        <w:rPr>
          <w:rFonts w:ascii="Cambria" w:hAnsi="Cambria"/>
        </w:rPr>
      </w:pPr>
    </w:p>
    <w:p w:rsidR="00802735" w:rsidRPr="007527F6" w:rsidRDefault="00802735" w:rsidP="00A862B8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>МИНИСТЕРСТВО ПРОСВЕЩЕНИЯ РОССИЙСКОЙ ФЕДЕРАЦИИ</w:t>
      </w:r>
    </w:p>
    <w:p w:rsidR="00802735" w:rsidRDefault="00802735" w:rsidP="00A862B8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 xml:space="preserve"> </w:t>
      </w:r>
      <w:bookmarkStart w:id="0" w:name="55a7169f-c0c0-44ac-bf37-cbc776930ef9"/>
      <w:bookmarkEnd w:id="0"/>
    </w:p>
    <w:p w:rsidR="00802735" w:rsidRDefault="00802735" w:rsidP="00A862B8">
      <w:pPr>
        <w:ind w:left="120"/>
      </w:pPr>
    </w:p>
    <w:p w:rsidR="00802735" w:rsidRDefault="00802735" w:rsidP="00A862B8">
      <w:pPr>
        <w:ind w:left="120"/>
      </w:pPr>
    </w:p>
    <w:p w:rsidR="00802735" w:rsidRDefault="00802735" w:rsidP="00A862B8">
      <w:pPr>
        <w:ind w:left="120"/>
      </w:pPr>
    </w:p>
    <w:p w:rsidR="00802735" w:rsidRDefault="00802735" w:rsidP="00A862B8">
      <w:pPr>
        <w:ind w:left="120"/>
      </w:pPr>
    </w:p>
    <w:tbl>
      <w:tblPr>
        <w:tblW w:w="0" w:type="auto"/>
        <w:tblLook w:val="00A0"/>
      </w:tblPr>
      <w:tblGrid>
        <w:gridCol w:w="2612"/>
        <w:gridCol w:w="2662"/>
        <w:gridCol w:w="2662"/>
      </w:tblGrid>
      <w:tr w:rsidR="00802735" w:rsidRPr="00E2220E" w:rsidTr="003B041D">
        <w:tc>
          <w:tcPr>
            <w:tcW w:w="3114" w:type="dxa"/>
          </w:tcPr>
          <w:p w:rsidR="00802735" w:rsidRPr="0040209D" w:rsidRDefault="00802735" w:rsidP="003B041D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02735" w:rsidRPr="008944ED" w:rsidRDefault="00802735" w:rsidP="003B041D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802735" w:rsidRPr="008944ED" w:rsidRDefault="00802735" w:rsidP="003B0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02735" w:rsidRDefault="00802735" w:rsidP="003B041D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02735" w:rsidRPr="0040209D" w:rsidRDefault="00802735" w:rsidP="003B041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2735" w:rsidRPr="0040209D" w:rsidRDefault="00802735" w:rsidP="003B041D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802735" w:rsidRPr="008944ED" w:rsidRDefault="00802735" w:rsidP="003B041D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Зам.директора УР</w:t>
            </w:r>
          </w:p>
          <w:p w:rsidR="00802735" w:rsidRPr="008944ED" w:rsidRDefault="00802735" w:rsidP="003B0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802735" w:rsidRDefault="00802735" w:rsidP="003B041D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02735" w:rsidRPr="0040209D" w:rsidRDefault="00802735" w:rsidP="003B041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2735" w:rsidRDefault="00802735" w:rsidP="003B041D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02735" w:rsidRPr="008944ED" w:rsidRDefault="00802735" w:rsidP="003B041D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802735" w:rsidRPr="008944ED" w:rsidRDefault="00802735" w:rsidP="003B0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802735" w:rsidRDefault="00802735" w:rsidP="003B04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02735" w:rsidRPr="0040209D" w:rsidRDefault="00802735" w:rsidP="003B041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02735" w:rsidRDefault="00802735" w:rsidP="00A862B8">
      <w:pPr>
        <w:ind w:left="120"/>
      </w:pPr>
    </w:p>
    <w:p w:rsidR="00802735" w:rsidRPr="007527F6" w:rsidRDefault="00802735" w:rsidP="00A862B8">
      <w:pPr>
        <w:ind w:left="120"/>
      </w:pPr>
      <w:r w:rsidRPr="007527F6">
        <w:rPr>
          <w:color w:val="000000"/>
          <w:sz w:val="28"/>
        </w:rPr>
        <w:t>‌</w:t>
      </w:r>
    </w:p>
    <w:p w:rsidR="00802735" w:rsidRPr="007527F6" w:rsidRDefault="00802735" w:rsidP="00A862B8">
      <w:pPr>
        <w:ind w:left="120"/>
      </w:pPr>
    </w:p>
    <w:p w:rsidR="00802735" w:rsidRPr="007527F6" w:rsidRDefault="00802735" w:rsidP="00A862B8">
      <w:pPr>
        <w:ind w:left="120"/>
      </w:pPr>
    </w:p>
    <w:p w:rsidR="00802735" w:rsidRPr="007527F6" w:rsidRDefault="00802735" w:rsidP="00A862B8">
      <w:pPr>
        <w:ind w:left="120"/>
      </w:pPr>
    </w:p>
    <w:p w:rsidR="00802735" w:rsidRPr="007527F6" w:rsidRDefault="00802735" w:rsidP="00A862B8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>РАБОЧАЯ ПРОГРАММА</w:t>
      </w:r>
    </w:p>
    <w:p w:rsidR="00802735" w:rsidRPr="007527F6" w:rsidRDefault="00802735" w:rsidP="00A862B8">
      <w:pPr>
        <w:ind w:left="120"/>
        <w:jc w:val="center"/>
      </w:pPr>
    </w:p>
    <w:p w:rsidR="00802735" w:rsidRPr="007527F6" w:rsidRDefault="00802735" w:rsidP="00A862B8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Литературное чтение на родном языке</w:t>
      </w:r>
      <w:r w:rsidRPr="007527F6">
        <w:rPr>
          <w:b/>
          <w:color w:val="000000"/>
          <w:sz w:val="28"/>
        </w:rPr>
        <w:t>»</w:t>
      </w:r>
    </w:p>
    <w:p w:rsidR="00802735" w:rsidRPr="007527F6" w:rsidRDefault="00802735" w:rsidP="00A862B8">
      <w:pPr>
        <w:spacing w:line="408" w:lineRule="auto"/>
        <w:ind w:left="120"/>
        <w:jc w:val="center"/>
      </w:pPr>
      <w:r w:rsidRPr="007527F6">
        <w:rPr>
          <w:color w:val="000000"/>
          <w:sz w:val="28"/>
        </w:rPr>
        <w:t xml:space="preserve">для обучающихся 1-4 классов </w:t>
      </w:r>
    </w:p>
    <w:p w:rsidR="00802735" w:rsidRPr="007527F6" w:rsidRDefault="00802735" w:rsidP="00A862B8">
      <w:pPr>
        <w:ind w:left="120"/>
        <w:jc w:val="center"/>
      </w:pPr>
    </w:p>
    <w:p w:rsidR="00802735" w:rsidRPr="007527F6" w:rsidRDefault="00802735" w:rsidP="00A862B8">
      <w:pPr>
        <w:ind w:left="120"/>
        <w:jc w:val="center"/>
      </w:pPr>
    </w:p>
    <w:p w:rsidR="00802735" w:rsidRPr="007527F6" w:rsidRDefault="00802735" w:rsidP="00A862B8">
      <w:pPr>
        <w:ind w:left="120"/>
        <w:jc w:val="center"/>
      </w:pPr>
      <w:r>
        <w:t>МБОУ ООШ с.Ишля</w:t>
      </w:r>
    </w:p>
    <w:p w:rsidR="00802735" w:rsidRPr="007527F6" w:rsidRDefault="00802735" w:rsidP="00A862B8">
      <w:pPr>
        <w:ind w:left="120"/>
        <w:jc w:val="center"/>
      </w:pPr>
    </w:p>
    <w:p w:rsidR="00802735" w:rsidRDefault="00802735" w:rsidP="0077553A">
      <w:pPr>
        <w:pStyle w:val="Heading3"/>
        <w:spacing w:before="6" w:line="281" w:lineRule="exact"/>
        <w:ind w:left="0" w:right="1098"/>
        <w:rPr>
          <w:rFonts w:ascii="Cambria" w:hAnsi="Cambria"/>
        </w:rPr>
      </w:pPr>
      <w:bookmarkStart w:id="1" w:name="8960954b-15b1-4c85-b40b-ae95f67136d9"/>
      <w:bookmarkStart w:id="2" w:name="_GoBack"/>
      <w:bookmarkEnd w:id="1"/>
      <w:bookmarkEnd w:id="2"/>
    </w:p>
    <w:p w:rsidR="00802735" w:rsidRDefault="00802735" w:rsidP="00924D65">
      <w:pPr>
        <w:pStyle w:val="Heading3"/>
        <w:spacing w:before="6" w:line="281" w:lineRule="exact"/>
        <w:ind w:left="0" w:right="1098"/>
        <w:jc w:val="right"/>
        <w:rPr>
          <w:rFonts w:ascii="Cambria" w:hAnsi="Cambria"/>
        </w:rPr>
      </w:pPr>
      <w:r>
        <w:rPr>
          <w:rFonts w:ascii="Cambria" w:hAnsi="Cambria"/>
        </w:rPr>
        <w:t>Рабочая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программа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по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учебному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предмету</w:t>
      </w:r>
    </w:p>
    <w:p w:rsidR="00802735" w:rsidRDefault="00802735" w:rsidP="00924D65">
      <w:pPr>
        <w:spacing w:line="279" w:lineRule="exact"/>
        <w:ind w:right="1035"/>
        <w:jc w:val="right"/>
        <w:rPr>
          <w:rFonts w:ascii="Cambria" w:hAnsi="Cambria"/>
          <w:b/>
          <w:sz w:val="24"/>
        </w:rPr>
      </w:pPr>
      <w:bookmarkStart w:id="3" w:name="«Литературное_чтение_на_родном_(русском)"/>
      <w:bookmarkEnd w:id="3"/>
      <w:r>
        <w:rPr>
          <w:rFonts w:ascii="Cambria" w:hAnsi="Cambria"/>
          <w:b/>
          <w:sz w:val="24"/>
        </w:rPr>
        <w:t>«Литературное</w:t>
      </w:r>
      <w:r>
        <w:rPr>
          <w:rFonts w:ascii="Cambria" w:hAnsi="Cambria"/>
          <w:b/>
          <w:spacing w:val="-5"/>
          <w:sz w:val="24"/>
        </w:rPr>
        <w:t xml:space="preserve"> </w:t>
      </w:r>
      <w:r>
        <w:rPr>
          <w:rFonts w:ascii="Cambria" w:hAnsi="Cambria"/>
          <w:b/>
          <w:sz w:val="24"/>
        </w:rPr>
        <w:t>чтение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на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родном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(русском)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языке»</w:t>
      </w:r>
    </w:p>
    <w:p w:rsidR="00802735" w:rsidRDefault="00802735" w:rsidP="00924D65">
      <w:pPr>
        <w:pStyle w:val="BodyText"/>
        <w:spacing w:line="274" w:lineRule="exact"/>
        <w:ind w:left="1289"/>
      </w:pPr>
      <w:r>
        <w:t xml:space="preserve">Рабочая     </w:t>
      </w:r>
      <w:r>
        <w:rPr>
          <w:spacing w:val="4"/>
        </w:rPr>
        <w:t xml:space="preserve"> </w:t>
      </w:r>
      <w:r>
        <w:t xml:space="preserve">программа 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5"/>
        </w:rPr>
        <w:t xml:space="preserve"> </w:t>
      </w:r>
      <w:r>
        <w:t xml:space="preserve">учебному      </w:t>
      </w:r>
      <w:r>
        <w:rPr>
          <w:spacing w:val="1"/>
        </w:rPr>
        <w:t xml:space="preserve"> </w:t>
      </w:r>
      <w:r>
        <w:t>предмету</w:t>
      </w:r>
    </w:p>
    <w:p w:rsidR="00802735" w:rsidRDefault="00802735" w:rsidP="00924D65">
      <w:pPr>
        <w:pStyle w:val="BodyText"/>
        <w:ind w:right="595"/>
      </w:pPr>
      <w:r>
        <w:t>«Литературное чтение на родном (русском) языке»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языке) включает пояснительную записку, 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 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языке.</w:t>
      </w:r>
    </w:p>
    <w:p w:rsidR="00802735" w:rsidRDefault="00802735" w:rsidP="00924D65">
      <w:pPr>
        <w:pStyle w:val="BodyText"/>
        <w:ind w:right="599" w:firstLine="828"/>
      </w:pPr>
      <w:r>
        <w:t>Пояснительная записка отражает общие цели и задачи</w:t>
      </w:r>
      <w:r>
        <w:rPr>
          <w:spacing w:val="1"/>
        </w:rPr>
        <w:t xml:space="preserve"> </w:t>
      </w:r>
      <w:r>
        <w:t>изучения учебного предмета, место в структуре учебного плана,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подходы к отбору</w:t>
      </w:r>
      <w:r>
        <w:rPr>
          <w:spacing w:val="-5"/>
        </w:rPr>
        <w:t xml:space="preserve"> </w:t>
      </w:r>
      <w:r>
        <w:t>содержания.</w:t>
      </w:r>
    </w:p>
    <w:p w:rsidR="00802735" w:rsidRDefault="00802735" w:rsidP="00924D65">
      <w:pPr>
        <w:pStyle w:val="BodyText"/>
        <w:ind w:right="597" w:firstLine="82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57"/>
        </w:rPr>
        <w:t xml:space="preserve"> </w:t>
      </w:r>
      <w:r>
        <w:t>линии, 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4" w:firstLine="8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 чтению на родном (русском)</w:t>
      </w:r>
      <w:r>
        <w:rPr>
          <w:spacing w:val="1"/>
        </w:rPr>
        <w:t xml:space="preserve"> </w:t>
      </w:r>
      <w:r>
        <w:t>языке 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 на уровне начального общего образования,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6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802735" w:rsidRDefault="00802735" w:rsidP="00924D65">
      <w:pPr>
        <w:pStyle w:val="Heading3"/>
        <w:spacing w:before="5"/>
        <w:ind w:left="2804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802735" w:rsidRDefault="00802735" w:rsidP="00924D65">
      <w:pPr>
        <w:pStyle w:val="BodyText"/>
        <w:ind w:right="595" w:firstLine="8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воспитания.</w:t>
      </w:r>
    </w:p>
    <w:p w:rsidR="00802735" w:rsidRDefault="00802735" w:rsidP="00924D65">
      <w:pPr>
        <w:pStyle w:val="BodyText"/>
        <w:ind w:right="601" w:firstLine="8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 языке</w:t>
      </w:r>
      <w:r>
        <w:rPr>
          <w:spacing w:val="1"/>
        </w:rPr>
        <w:t xml:space="preserve"> </w:t>
      </w:r>
      <w:r>
        <w:t>позволит:</w:t>
      </w:r>
    </w:p>
    <w:p w:rsidR="00802735" w:rsidRDefault="00802735" w:rsidP="00924D65">
      <w:pPr>
        <w:pStyle w:val="BodyText"/>
        <w:ind w:right="600" w:firstLine="708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сформулированных 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802735" w:rsidRDefault="00802735" w:rsidP="00924D65">
      <w:pPr>
        <w:pStyle w:val="BodyText"/>
        <w:ind w:right="598" w:firstLine="708"/>
      </w:pPr>
      <w:r>
        <w:t>определить и структурировать планируемые 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</w:p>
    <w:p w:rsidR="00802735" w:rsidRDefault="00802735" w:rsidP="00924D65">
      <w:pPr>
        <w:pStyle w:val="BodyText"/>
        <w:ind w:right="600" w:firstLine="708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 конкретного</w:t>
      </w:r>
      <w:r>
        <w:rPr>
          <w:spacing w:val="-3"/>
        </w:rPr>
        <w:t xml:space="preserve"> </w:t>
      </w:r>
      <w:r>
        <w:t>класса.</w:t>
      </w:r>
    </w:p>
    <w:p w:rsidR="00802735" w:rsidRDefault="00802735" w:rsidP="00924D65">
      <w:pPr>
        <w:pStyle w:val="BodyText"/>
        <w:ind w:right="596" w:firstLine="8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 направлена на формирование понимания 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 Российской Федерации, в сохранении и 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6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32"/>
        </w:rPr>
        <w:t xml:space="preserve"> </w:t>
      </w:r>
      <w:r>
        <w:t>культурного,</w:t>
      </w:r>
      <w:r>
        <w:rPr>
          <w:spacing w:val="33"/>
        </w:rPr>
        <w:t xml:space="preserve"> </w:t>
      </w:r>
      <w:r>
        <w:t>морально-этического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эстетического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2"/>
      </w:pP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 способа познания жизни, как явления национальной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 потребности в систематическом чтении на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 включает в себя систему ценностных кодов, единых</w:t>
      </w:r>
      <w:r>
        <w:rPr>
          <w:spacing w:val="1"/>
        </w:rPr>
        <w:t xml:space="preserve"> </w:t>
      </w:r>
      <w:r>
        <w:t>для национальной культурной традиции. Являясь средством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 русская литература устанавливает преемственную</w:t>
      </w:r>
      <w:r>
        <w:rPr>
          <w:spacing w:val="1"/>
        </w:rPr>
        <w:t xml:space="preserve"> </w:t>
      </w:r>
      <w:r>
        <w:t>связь прошлого, настоящего и будущего русской 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традиции в</w:t>
      </w:r>
      <w:r>
        <w:rPr>
          <w:spacing w:val="-4"/>
        </w:rPr>
        <w:t xml:space="preserve"> </w:t>
      </w:r>
      <w:r>
        <w:t>сознании обучающихся.</w:t>
      </w:r>
    </w:p>
    <w:p w:rsidR="00802735" w:rsidRDefault="00802735" w:rsidP="00924D65">
      <w:pPr>
        <w:pStyle w:val="BodyText"/>
        <w:spacing w:before="1"/>
        <w:ind w:right="602" w:firstLine="828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являются:</w:t>
      </w:r>
    </w:p>
    <w:p w:rsidR="00802735" w:rsidRDefault="00802735" w:rsidP="00924D65">
      <w:pPr>
        <w:pStyle w:val="BodyText"/>
        <w:spacing w:before="1"/>
        <w:ind w:right="597" w:firstLine="708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 и русскому языку как существенной части родной</w:t>
      </w:r>
      <w:r>
        <w:rPr>
          <w:spacing w:val="1"/>
        </w:rPr>
        <w:t xml:space="preserve"> </w:t>
      </w:r>
      <w:r>
        <w:t>культуры;</w:t>
      </w:r>
    </w:p>
    <w:p w:rsidR="00802735" w:rsidRDefault="00802735" w:rsidP="00924D65">
      <w:pPr>
        <w:pStyle w:val="BodyText"/>
        <w:ind w:right="595" w:firstLine="708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 своего народа и приобщение к его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современности,</w:t>
      </w:r>
      <w:r>
        <w:rPr>
          <w:spacing w:val="-1"/>
        </w:rPr>
        <w:t xml:space="preserve"> </w:t>
      </w:r>
      <w:r>
        <w:t>к 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802735" w:rsidRDefault="00802735" w:rsidP="00924D65">
      <w:pPr>
        <w:pStyle w:val="BodyText"/>
        <w:ind w:right="599" w:firstLine="708"/>
      </w:pP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:rsidR="00802735" w:rsidRDefault="00802735" w:rsidP="00924D65">
      <w:pPr>
        <w:pStyle w:val="BodyText"/>
        <w:spacing w:before="1"/>
        <w:ind w:left="1169"/>
      </w:pPr>
      <w:r>
        <w:t>развитие</w:t>
      </w:r>
      <w:r>
        <w:rPr>
          <w:spacing w:val="-5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умений.</w:t>
      </w:r>
    </w:p>
    <w:p w:rsidR="00802735" w:rsidRDefault="00802735" w:rsidP="00924D65">
      <w:pPr>
        <w:pStyle w:val="BodyText"/>
        <w:ind w:right="599" w:firstLine="828"/>
      </w:pPr>
      <w:r>
        <w:t>Достижение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802735" w:rsidRDefault="00802735" w:rsidP="00924D65">
      <w:pPr>
        <w:pStyle w:val="BodyText"/>
        <w:ind w:right="594" w:firstLine="708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-57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 общества;</w:t>
      </w:r>
    </w:p>
    <w:p w:rsidR="00802735" w:rsidRDefault="00802735" w:rsidP="00924D65">
      <w:pPr>
        <w:pStyle w:val="BodyText"/>
        <w:ind w:right="595" w:firstLine="708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</w:t>
      </w:r>
      <w:r>
        <w:rPr>
          <w:spacing w:val="-57"/>
        </w:rPr>
        <w:t xml:space="preserve"> </w:t>
      </w:r>
      <w:r>
        <w:t>культурному</w:t>
      </w:r>
      <w:r>
        <w:rPr>
          <w:spacing w:val="12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русского</w:t>
      </w:r>
      <w:r>
        <w:rPr>
          <w:spacing w:val="16"/>
        </w:rPr>
        <w:t xml:space="preserve"> </w:t>
      </w:r>
      <w:r>
        <w:t>народа,</w:t>
      </w:r>
      <w:r>
        <w:rPr>
          <w:spacing w:val="16"/>
        </w:rPr>
        <w:t xml:space="preserve"> </w:t>
      </w:r>
      <w:r>
        <w:t>введение</w:t>
      </w:r>
      <w:r>
        <w:rPr>
          <w:spacing w:val="17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в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89"/>
      </w:pPr>
      <w:r>
        <w:t>культурно-языковое пространство своего народа, формирование</w:t>
      </w:r>
      <w:r>
        <w:rPr>
          <w:spacing w:val="-57"/>
        </w:rPr>
        <w:t xml:space="preserve"> </w:t>
      </w:r>
      <w:r>
        <w:t>у обучающегося интереса к русской литературе как источнику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-4"/>
        </w:rPr>
        <w:t xml:space="preserve"> </w:t>
      </w:r>
      <w:r>
        <w:t>нравственных,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ценностей;</w:t>
      </w:r>
    </w:p>
    <w:p w:rsidR="00802735" w:rsidRDefault="00802735" w:rsidP="00924D65">
      <w:pPr>
        <w:pStyle w:val="BodyText"/>
        <w:spacing w:before="1"/>
        <w:ind w:right="597" w:firstLine="708"/>
      </w:pPr>
      <w:r>
        <w:t>формирование представлений об основных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 отражённых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литературе;</w:t>
      </w:r>
    </w:p>
    <w:p w:rsidR="00802735" w:rsidRDefault="00802735" w:rsidP="00924D65">
      <w:pPr>
        <w:pStyle w:val="BodyText"/>
        <w:ind w:right="596" w:firstLine="708"/>
      </w:pP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возможностях русского языка на основе изучения произведений</w:t>
      </w:r>
      <w:r>
        <w:rPr>
          <w:spacing w:val="-5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:rsidR="00802735" w:rsidRDefault="00802735" w:rsidP="00924D65">
      <w:pPr>
        <w:pStyle w:val="BodyText"/>
        <w:ind w:right="599" w:firstLine="708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речевого самосовершенствования;</w:t>
      </w:r>
    </w:p>
    <w:p w:rsidR="00802735" w:rsidRDefault="00802735" w:rsidP="00924D65">
      <w:pPr>
        <w:pStyle w:val="BodyText"/>
        <w:ind w:right="601" w:firstLine="708"/>
      </w:pPr>
      <w:r>
        <w:t>совершенствование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обсуждении;</w:t>
      </w:r>
    </w:p>
    <w:p w:rsidR="00802735" w:rsidRDefault="00802735" w:rsidP="00924D65">
      <w:pPr>
        <w:pStyle w:val="BodyText"/>
        <w:ind w:right="600" w:firstLine="708"/>
      </w:pPr>
      <w:r>
        <w:t>развитие всех видов речевой деятельности, приобретение</w:t>
      </w:r>
      <w:r>
        <w:rPr>
          <w:spacing w:val="-5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прочитанном.</w:t>
      </w:r>
    </w:p>
    <w:p w:rsidR="00802735" w:rsidRDefault="00802735" w:rsidP="00924D65">
      <w:pPr>
        <w:pStyle w:val="BodyText"/>
        <w:ind w:right="594" w:firstLine="82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 представлено содержание, изучение 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6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30"/>
        </w:rPr>
        <w:t xml:space="preserve"> </w:t>
      </w:r>
      <w:r>
        <w:t>кругозора</w:t>
      </w:r>
      <w:r>
        <w:rPr>
          <w:spacing w:val="32"/>
        </w:rPr>
        <w:t xml:space="preserve"> </w:t>
      </w:r>
      <w:r>
        <w:t>обучающихся,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фольклора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 в круг актуального чтения обучающихся, 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 любовь и</w:t>
      </w:r>
      <w:r>
        <w:rPr>
          <w:spacing w:val="-1"/>
        </w:rPr>
        <w:t xml:space="preserve"> </w:t>
      </w:r>
      <w:r>
        <w:t>другие).</w:t>
      </w:r>
    </w:p>
    <w:p w:rsidR="00802735" w:rsidRDefault="00802735" w:rsidP="00924D65">
      <w:pPr>
        <w:pStyle w:val="BodyText"/>
        <w:spacing w:before="2"/>
        <w:ind w:right="601" w:firstLine="828"/>
      </w:pPr>
      <w:r>
        <w:t>При определении содержания литературного 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 языке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 внимания</w:t>
      </w:r>
      <w:r>
        <w:rPr>
          <w:spacing w:val="-1"/>
        </w:rPr>
        <w:t xml:space="preserve"> </w:t>
      </w:r>
      <w:r>
        <w:t>находятся:</w:t>
      </w:r>
    </w:p>
    <w:p w:rsidR="00802735" w:rsidRDefault="00802735" w:rsidP="00924D65">
      <w:pPr>
        <w:pStyle w:val="BodyText"/>
        <w:ind w:left="1169"/>
      </w:pPr>
      <w:r>
        <w:t xml:space="preserve">важные   </w:t>
      </w:r>
      <w:r>
        <w:rPr>
          <w:spacing w:val="16"/>
        </w:rPr>
        <w:t xml:space="preserve"> </w:t>
      </w:r>
      <w:r>
        <w:t xml:space="preserve">для    </w:t>
      </w:r>
      <w:r>
        <w:rPr>
          <w:spacing w:val="17"/>
        </w:rPr>
        <w:t xml:space="preserve"> </w:t>
      </w:r>
      <w:r>
        <w:t xml:space="preserve">национального    </w:t>
      </w:r>
      <w:r>
        <w:rPr>
          <w:spacing w:val="17"/>
        </w:rPr>
        <w:t xml:space="preserve"> </w:t>
      </w:r>
      <w:r>
        <w:t xml:space="preserve">сознания    </w:t>
      </w:r>
      <w:r>
        <w:rPr>
          <w:spacing w:val="14"/>
        </w:rPr>
        <w:t xml:space="preserve"> </w:t>
      </w:r>
      <w:r>
        <w:t>концепты,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6"/>
      </w:pP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доброта, сострадание, чувство справедливости, совесть).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доступных для восприятия обучающихся на уровне начального</w:t>
      </w:r>
      <w:r>
        <w:rPr>
          <w:spacing w:val="1"/>
        </w:rPr>
        <w:t xml:space="preserve"> </w:t>
      </w:r>
      <w:r>
        <w:t>общего образования произведений русских писателей, 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 и культуры. Знакомство с этими произведениями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:rsidR="00802735" w:rsidRDefault="00802735" w:rsidP="00924D65">
      <w:pPr>
        <w:pStyle w:val="BodyText"/>
        <w:spacing w:before="1"/>
        <w:ind w:right="593" w:firstLine="708"/>
      </w:pPr>
      <w:r>
        <w:t>интересы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значительного количества произведений выступают сверстники</w:t>
      </w:r>
      <w:r>
        <w:rPr>
          <w:spacing w:val="1"/>
        </w:rPr>
        <w:t xml:space="preserve"> </w:t>
      </w:r>
      <w:r>
        <w:t>обучающегося, через</w:t>
      </w:r>
      <w:r>
        <w:rPr>
          <w:spacing w:val="1"/>
        </w:rPr>
        <w:t xml:space="preserve"> </w:t>
      </w:r>
      <w:r>
        <w:t>их восприятие обучающиеся 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6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 глазами сверстника увидеть русскую культуру в</w:t>
      </w:r>
      <w:r>
        <w:rPr>
          <w:spacing w:val="1"/>
        </w:rPr>
        <w:t xml:space="preserve"> </w:t>
      </w:r>
      <w:r>
        <w:t>разные исторические периоды. В программе по литературному</w:t>
      </w:r>
      <w:r>
        <w:rPr>
          <w:spacing w:val="1"/>
        </w:rPr>
        <w:t xml:space="preserve"> </w:t>
      </w:r>
      <w:r>
        <w:t>чтению на родном (русском) языке представлено 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продолжающих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-57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обучающемуся.</w:t>
      </w:r>
    </w:p>
    <w:p w:rsidR="00802735" w:rsidRDefault="00802735" w:rsidP="00924D65">
      <w:pPr>
        <w:pStyle w:val="BodyText"/>
        <w:spacing w:before="2"/>
        <w:ind w:right="598" w:firstLine="708"/>
      </w:pPr>
      <w:r>
        <w:t>произведения, дающие возможность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 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национально-специфических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мотивы, отражённые средствами других видов искусства, что</w:t>
      </w:r>
      <w:r>
        <w:rPr>
          <w:spacing w:val="1"/>
        </w:rPr>
        <w:t xml:space="preserve"> </w:t>
      </w:r>
      <w:r>
        <w:t>позволяет представить обучающимся диалог искусств в русской</w:t>
      </w:r>
      <w:r>
        <w:rPr>
          <w:spacing w:val="-57"/>
        </w:rPr>
        <w:t xml:space="preserve"> </w:t>
      </w:r>
      <w:r>
        <w:t>культуре.</w:t>
      </w:r>
    </w:p>
    <w:p w:rsidR="00802735" w:rsidRDefault="00802735" w:rsidP="00924D65">
      <w:pPr>
        <w:pStyle w:val="BodyText"/>
        <w:ind w:right="591" w:firstLine="8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 на родном (русском) языке» содержание обучения для</w:t>
      </w:r>
      <w:r>
        <w:rPr>
          <w:spacing w:val="1"/>
        </w:rPr>
        <w:t xml:space="preserve"> </w:t>
      </w:r>
      <w:r>
        <w:t>каждого класса включает два основных раздела: «Мир детства»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Родина</w:t>
      </w:r>
      <w:r>
        <w:rPr>
          <w:spacing w:val="-1"/>
        </w:rPr>
        <w:t xml:space="preserve"> </w:t>
      </w:r>
      <w:r>
        <w:t>моя».</w:t>
      </w:r>
    </w:p>
    <w:p w:rsidR="00802735" w:rsidRDefault="00802735" w:rsidP="00924D65">
      <w:pPr>
        <w:pStyle w:val="BodyText"/>
        <w:ind w:left="1289"/>
      </w:pPr>
      <w:r>
        <w:t>Программа</w:t>
      </w:r>
      <w:r>
        <w:rPr>
          <w:spacing w:val="98"/>
        </w:rPr>
        <w:t xml:space="preserve"> </w:t>
      </w:r>
      <w:r>
        <w:t xml:space="preserve">по  </w:t>
      </w:r>
      <w:r>
        <w:rPr>
          <w:spacing w:val="38"/>
        </w:rPr>
        <w:t xml:space="preserve"> </w:t>
      </w:r>
      <w:r>
        <w:t xml:space="preserve">литературному  </w:t>
      </w:r>
      <w:r>
        <w:rPr>
          <w:spacing w:val="33"/>
        </w:rPr>
        <w:t xml:space="preserve"> </w:t>
      </w:r>
      <w:r>
        <w:t xml:space="preserve">чтению  </w:t>
      </w:r>
      <w:r>
        <w:rPr>
          <w:spacing w:val="39"/>
        </w:rPr>
        <w:t xml:space="preserve"> </w:t>
      </w:r>
      <w:r>
        <w:t xml:space="preserve">на  </w:t>
      </w:r>
      <w:r>
        <w:rPr>
          <w:spacing w:val="38"/>
        </w:rPr>
        <w:t xml:space="preserve"> </w:t>
      </w:r>
      <w:r>
        <w:t>родном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2"/>
      </w:pP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57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802735" w:rsidRDefault="00802735" w:rsidP="00924D65">
      <w:pPr>
        <w:pStyle w:val="BodyText"/>
        <w:spacing w:before="1"/>
        <w:ind w:right="593" w:firstLine="828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 на родном (русском) языке – 135 часов: 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 в</w:t>
      </w:r>
      <w:r>
        <w:rPr>
          <w:spacing w:val="1"/>
        </w:rPr>
        <w:t xml:space="preserve"> </w:t>
      </w:r>
      <w:r>
        <w:t>неделю), во 2</w:t>
      </w:r>
      <w:r>
        <w:rPr>
          <w:spacing w:val="2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 (1 час</w:t>
      </w:r>
      <w:r>
        <w:rPr>
          <w:spacing w:val="1"/>
        </w:rPr>
        <w:t xml:space="preserve"> </w:t>
      </w:r>
      <w:r>
        <w:t>в</w:t>
      </w:r>
    </w:p>
    <w:p w:rsidR="00802735" w:rsidRDefault="00802735" w:rsidP="00924D65">
      <w:pPr>
        <w:pStyle w:val="BodyText"/>
        <w:ind w:right="597"/>
      </w:pPr>
      <w:r>
        <w:t>неделю), в 3 классе – 34 часа (1 час в неделю), в 4 классе – 34</w:t>
      </w:r>
      <w:r>
        <w:rPr>
          <w:spacing w:val="1"/>
        </w:rPr>
        <w:t xml:space="preserve"> </w:t>
      </w:r>
      <w:r>
        <w:t>часа 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02735" w:rsidRDefault="00802735" w:rsidP="00924D65">
      <w:pPr>
        <w:pStyle w:val="Heading3"/>
        <w:spacing w:before="5"/>
        <w:ind w:left="233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802735" w:rsidRDefault="00802735" w:rsidP="00924D65">
      <w:pPr>
        <w:pStyle w:val="BodyText"/>
        <w:ind w:left="1289" w:right="4090"/>
      </w:pPr>
      <w:r>
        <w:t>Раздел 1. Мир детства.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книги.</w:t>
      </w:r>
    </w:p>
    <w:p w:rsidR="00802735" w:rsidRDefault="00802735" w:rsidP="00924D65">
      <w:pPr>
        <w:pStyle w:val="BodyText"/>
        <w:ind w:left="744"/>
      </w:pPr>
      <w:r>
        <w:t>Не</w:t>
      </w:r>
      <w:r>
        <w:rPr>
          <w:spacing w:val="-5"/>
        </w:rPr>
        <w:t xml:space="preserve"> </w:t>
      </w:r>
      <w:r>
        <w:t>красна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письмом,</w:t>
      </w:r>
      <w:r>
        <w:rPr>
          <w:spacing w:val="-3"/>
        </w:rPr>
        <w:t xml:space="preserve"> </w:t>
      </w:r>
      <w:r>
        <w:t>красна умом.</w:t>
      </w:r>
    </w:p>
    <w:p w:rsidR="00802735" w:rsidRDefault="00802735" w:rsidP="00924D65">
      <w:pPr>
        <w:pStyle w:val="BodyText"/>
        <w:ind w:left="744"/>
      </w:pPr>
      <w:r>
        <w:t xml:space="preserve">Произведения,  </w:t>
      </w:r>
      <w:r>
        <w:rPr>
          <w:spacing w:val="34"/>
        </w:rPr>
        <w:t xml:space="preserve"> </w:t>
      </w:r>
      <w:r>
        <w:t xml:space="preserve">отражающие   </w:t>
      </w:r>
      <w:r>
        <w:rPr>
          <w:spacing w:val="31"/>
        </w:rPr>
        <w:t xml:space="preserve"> </w:t>
      </w:r>
      <w:r>
        <w:t xml:space="preserve">первые   </w:t>
      </w:r>
      <w:r>
        <w:rPr>
          <w:spacing w:val="35"/>
        </w:rPr>
        <w:t xml:space="preserve"> </w:t>
      </w:r>
      <w:r>
        <w:t xml:space="preserve">шаги   </w:t>
      </w:r>
      <w:r>
        <w:rPr>
          <w:spacing w:val="34"/>
        </w:rPr>
        <w:t xml:space="preserve"> </w:t>
      </w:r>
      <w:r>
        <w:t xml:space="preserve">в   </w:t>
      </w:r>
      <w:r>
        <w:rPr>
          <w:spacing w:val="33"/>
        </w:rPr>
        <w:t xml:space="preserve"> </w:t>
      </w:r>
      <w:r>
        <w:t>чтении.</w:t>
      </w:r>
    </w:p>
    <w:p w:rsidR="00802735" w:rsidRDefault="00802735" w:rsidP="00924D65">
      <w:pPr>
        <w:pStyle w:val="BodyText"/>
        <w:jc w:val="left"/>
      </w:pPr>
      <w:r>
        <w:t>Например:</w:t>
      </w:r>
    </w:p>
    <w:p w:rsidR="00802735" w:rsidRDefault="00802735" w:rsidP="00924D65">
      <w:pPr>
        <w:pStyle w:val="BodyText"/>
        <w:ind w:left="744"/>
        <w:jc w:val="left"/>
      </w:pPr>
      <w:r>
        <w:t>С.А.</w:t>
      </w:r>
      <w:r>
        <w:rPr>
          <w:spacing w:val="-5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«Самое</w:t>
      </w:r>
      <w:r>
        <w:rPr>
          <w:spacing w:val="-3"/>
        </w:rPr>
        <w:t xml:space="preserve"> </w:t>
      </w:r>
      <w:r>
        <w:t>простое</w:t>
      </w:r>
      <w:r>
        <w:rPr>
          <w:spacing w:val="-4"/>
        </w:rPr>
        <w:t xml:space="preserve"> </w:t>
      </w:r>
      <w:r>
        <w:t>дело».</w:t>
      </w:r>
    </w:p>
    <w:p w:rsidR="00802735" w:rsidRDefault="00802735" w:rsidP="00924D65">
      <w:pPr>
        <w:pStyle w:val="BodyText"/>
        <w:ind w:left="744"/>
        <w:jc w:val="left"/>
      </w:pPr>
      <w:r>
        <w:t>Л.В.</w:t>
      </w:r>
      <w:r>
        <w:rPr>
          <w:spacing w:val="-3"/>
        </w:rPr>
        <w:t xml:space="preserve"> </w:t>
      </w:r>
      <w:r>
        <w:t>Куклин</w:t>
      </w:r>
      <w:r>
        <w:rPr>
          <w:spacing w:val="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научился</w:t>
      </w:r>
      <w:r>
        <w:rPr>
          <w:spacing w:val="-2"/>
        </w:rPr>
        <w:t xml:space="preserve"> </w:t>
      </w:r>
      <w:r>
        <w:t>читать»</w:t>
      </w:r>
      <w:r>
        <w:rPr>
          <w:spacing w:val="-9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tabs>
          <w:tab w:val="left" w:pos="2119"/>
          <w:tab w:val="left" w:pos="3061"/>
          <w:tab w:val="left" w:pos="3509"/>
          <w:tab w:val="left" w:pos="4078"/>
          <w:tab w:val="left" w:pos="5243"/>
          <w:tab w:val="left" w:pos="6507"/>
        </w:tabs>
        <w:ind w:left="744"/>
        <w:jc w:val="left"/>
      </w:pPr>
      <w:r>
        <w:t>Н.Н.</w:t>
      </w:r>
      <w:r>
        <w:rPr>
          <w:spacing w:val="-3"/>
        </w:rPr>
        <w:t xml:space="preserve"> </w:t>
      </w:r>
      <w:r>
        <w:t>Носов</w:t>
      </w:r>
      <w:r>
        <w:tab/>
        <w:t>«Тайна</w:t>
      </w:r>
      <w:r>
        <w:tab/>
        <w:t>на</w:t>
      </w:r>
      <w:r>
        <w:tab/>
        <w:t>дне</w:t>
      </w:r>
      <w:r>
        <w:tab/>
        <w:t>колодца»</w:t>
      </w:r>
      <w:r>
        <w:tab/>
        <w:t>(фрагмент</w:t>
      </w:r>
      <w:r>
        <w:tab/>
        <w:t>главы</w:t>
      </w:r>
    </w:p>
    <w:p w:rsidR="00802735" w:rsidRDefault="00802735" w:rsidP="00924D65">
      <w:pPr>
        <w:pStyle w:val="BodyText"/>
        <w:jc w:val="left"/>
      </w:pPr>
      <w:r>
        <w:t>«Волшебные</w:t>
      </w:r>
      <w:r>
        <w:rPr>
          <w:spacing w:val="-5"/>
        </w:rPr>
        <w:t xml:space="preserve"> </w:t>
      </w:r>
      <w:r>
        <w:t>сказки»).</w:t>
      </w:r>
    </w:p>
    <w:p w:rsidR="00802735" w:rsidRDefault="00802735" w:rsidP="00924D65">
      <w:pPr>
        <w:pStyle w:val="ListParagraph"/>
        <w:numPr>
          <w:ilvl w:val="3"/>
          <w:numId w:val="1"/>
        </w:numPr>
        <w:tabs>
          <w:tab w:val="left" w:pos="1645"/>
        </w:tabs>
        <w:ind w:hanging="90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взрослею.</w:t>
      </w:r>
    </w:p>
    <w:p w:rsidR="00802735" w:rsidRDefault="00802735" w:rsidP="00924D65">
      <w:pPr>
        <w:pStyle w:val="ListParagraph"/>
        <w:numPr>
          <w:ilvl w:val="4"/>
          <w:numId w:val="1"/>
        </w:numPr>
        <w:tabs>
          <w:tab w:val="left" w:pos="1825"/>
        </w:tabs>
        <w:ind w:right="3479" w:firstLine="0"/>
        <w:jc w:val="left"/>
        <w:rPr>
          <w:sz w:val="24"/>
        </w:rPr>
      </w:pPr>
      <w:r>
        <w:rPr>
          <w:sz w:val="24"/>
        </w:rPr>
        <w:t>Без друга в жизни туго.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дружбе.</w:t>
      </w:r>
    </w:p>
    <w:p w:rsidR="00802735" w:rsidRDefault="00802735" w:rsidP="00924D65">
      <w:pPr>
        <w:pStyle w:val="BodyText"/>
        <w:ind w:right="600" w:firstLine="283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802735" w:rsidRDefault="00802735" w:rsidP="00924D65">
      <w:pPr>
        <w:pStyle w:val="BodyText"/>
        <w:ind w:left="744"/>
      </w:pPr>
      <w:r>
        <w:t>Н.К.</w:t>
      </w:r>
      <w:r>
        <w:rPr>
          <w:spacing w:val="-5"/>
        </w:rPr>
        <w:t xml:space="preserve"> </w:t>
      </w:r>
      <w:r>
        <w:t>Абрамцева</w:t>
      </w:r>
      <w:r>
        <w:rPr>
          <w:spacing w:val="-1"/>
        </w:rPr>
        <w:t xml:space="preserve"> </w:t>
      </w:r>
      <w:r>
        <w:t>«Цветы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зеркало».</w:t>
      </w:r>
    </w:p>
    <w:p w:rsidR="00802735" w:rsidRDefault="00802735" w:rsidP="00924D65">
      <w:pPr>
        <w:pStyle w:val="BodyText"/>
        <w:ind w:right="597" w:firstLine="283"/>
      </w:pPr>
      <w:r>
        <w:t>И.А. Мазнин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другом»</w:t>
      </w:r>
      <w:r>
        <w:rPr>
          <w:spacing w:val="1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744"/>
      </w:pPr>
      <w:r>
        <w:t>С.Л.</w:t>
      </w:r>
      <w:r>
        <w:rPr>
          <w:spacing w:val="-5"/>
        </w:rPr>
        <w:t xml:space="preserve"> </w:t>
      </w:r>
      <w:r>
        <w:t>Прокофьева</w:t>
      </w:r>
      <w:r>
        <w:rPr>
          <w:spacing w:val="-2"/>
        </w:rPr>
        <w:t xml:space="preserve"> </w:t>
      </w:r>
      <w:r>
        <w:t>«Самый</w:t>
      </w:r>
      <w:r>
        <w:rPr>
          <w:spacing w:val="-4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друг».</w:t>
      </w:r>
    </w:p>
    <w:p w:rsidR="00802735" w:rsidRDefault="00802735" w:rsidP="00924D65">
      <w:pPr>
        <w:pStyle w:val="BodyText"/>
        <w:ind w:left="1169"/>
      </w:pPr>
      <w:r>
        <w:t>Не</w:t>
      </w:r>
      <w:r>
        <w:rPr>
          <w:spacing w:val="-3"/>
        </w:rPr>
        <w:t xml:space="preserve"> </w:t>
      </w:r>
      <w:r>
        <w:t>тот прав, кто</w:t>
      </w:r>
      <w:r>
        <w:rPr>
          <w:spacing w:val="-1"/>
        </w:rPr>
        <w:t xml:space="preserve"> </w:t>
      </w:r>
      <w:r>
        <w:t>сильный,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честный.</w:t>
      </w:r>
    </w:p>
    <w:p w:rsidR="00802735" w:rsidRDefault="00802735" w:rsidP="00924D65">
      <w:pPr>
        <w:pStyle w:val="BodyText"/>
        <w:ind w:left="744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честности.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firstLine="283"/>
        <w:jc w:val="left"/>
      </w:pPr>
      <w:r>
        <w:t>Произведения,</w:t>
      </w:r>
      <w:r>
        <w:rPr>
          <w:spacing w:val="41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честности 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ориентире. Например:</w:t>
      </w:r>
    </w:p>
    <w:p w:rsidR="00802735" w:rsidRDefault="00802735" w:rsidP="00924D65">
      <w:pPr>
        <w:pStyle w:val="BodyText"/>
        <w:ind w:left="744" w:right="4470"/>
        <w:jc w:val="left"/>
      </w:pPr>
      <w:r>
        <w:t>В.А. Осеева «Почему?».</w:t>
      </w:r>
      <w:r>
        <w:rPr>
          <w:spacing w:val="-57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2"/>
        </w:rPr>
        <w:t xml:space="preserve"> </w:t>
      </w:r>
      <w:r>
        <w:t>«Лгун».</w:t>
      </w:r>
    </w:p>
    <w:p w:rsidR="00802735" w:rsidRDefault="00802735" w:rsidP="00924D65">
      <w:pPr>
        <w:pStyle w:val="BodyText"/>
        <w:spacing w:before="1"/>
        <w:ind w:left="1289"/>
        <w:jc w:val="lef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802735" w:rsidRDefault="00802735" w:rsidP="00924D65">
      <w:pPr>
        <w:pStyle w:val="BodyText"/>
        <w:ind w:left="744"/>
        <w:jc w:val="left"/>
      </w:pPr>
      <w:r>
        <w:t>Необычное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обычном.</w:t>
      </w:r>
    </w:p>
    <w:p w:rsidR="00802735" w:rsidRDefault="00802735" w:rsidP="00924D65">
      <w:pPr>
        <w:pStyle w:val="BodyText"/>
        <w:tabs>
          <w:tab w:val="left" w:pos="2893"/>
          <w:tab w:val="left" w:pos="4426"/>
          <w:tab w:val="left" w:pos="5375"/>
          <w:tab w:val="left" w:pos="6731"/>
        </w:tabs>
        <w:ind w:right="602" w:firstLine="708"/>
        <w:jc w:val="left"/>
      </w:pPr>
      <w:r>
        <w:t>Произведения,</w:t>
      </w:r>
      <w:r>
        <w:tab/>
        <w:t>отражающие</w:t>
      </w:r>
      <w:r>
        <w:tab/>
        <w:t>умение</w:t>
      </w:r>
      <w:r>
        <w:tab/>
        <w:t>удивляться</w:t>
      </w:r>
      <w:r>
        <w:tab/>
        <w:t>при</w:t>
      </w:r>
      <w:r>
        <w:rPr>
          <w:spacing w:val="-57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 Например:</w:t>
      </w:r>
    </w:p>
    <w:p w:rsidR="00802735" w:rsidRDefault="00802735" w:rsidP="00924D65">
      <w:pPr>
        <w:pStyle w:val="BodyText"/>
        <w:ind w:left="888" w:right="1787"/>
        <w:jc w:val="left"/>
      </w:pPr>
      <w:r>
        <w:t>С.А. Иванов «Снежный заповедник» (фрагмент).</w:t>
      </w:r>
      <w:r>
        <w:rPr>
          <w:spacing w:val="-57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Лунин</w:t>
      </w:r>
      <w:r>
        <w:rPr>
          <w:spacing w:val="4"/>
        </w:rPr>
        <w:t xml:space="preserve"> </w:t>
      </w:r>
      <w:r>
        <w:t>«Я видела</w:t>
      </w:r>
      <w:r>
        <w:rPr>
          <w:spacing w:val="-2"/>
        </w:rPr>
        <w:t xml:space="preserve"> </w:t>
      </w:r>
      <w:r>
        <w:t>чудо».</w:t>
      </w:r>
    </w:p>
    <w:p w:rsidR="00802735" w:rsidRDefault="00802735" w:rsidP="00924D65">
      <w:pPr>
        <w:pStyle w:val="BodyText"/>
        <w:ind w:left="888"/>
        <w:jc w:val="left"/>
      </w:pPr>
      <w:r>
        <w:t>М.М.</w:t>
      </w:r>
      <w:r>
        <w:rPr>
          <w:spacing w:val="-5"/>
        </w:rPr>
        <w:t xml:space="preserve"> </w:t>
      </w:r>
      <w:r>
        <w:t>Пришвин</w:t>
      </w:r>
      <w:r>
        <w:rPr>
          <w:spacing w:val="-2"/>
        </w:rPr>
        <w:t xml:space="preserve"> </w:t>
      </w:r>
      <w:r>
        <w:t>«Осинкам</w:t>
      </w:r>
      <w:r>
        <w:rPr>
          <w:spacing w:val="-5"/>
        </w:rPr>
        <w:t xml:space="preserve"> </w:t>
      </w:r>
      <w:r>
        <w:t>холодно».</w:t>
      </w:r>
    </w:p>
    <w:p w:rsidR="00802735" w:rsidRDefault="00802735" w:rsidP="00924D65">
      <w:pPr>
        <w:pStyle w:val="BodyText"/>
        <w:ind w:left="888"/>
        <w:jc w:val="left"/>
      </w:pPr>
      <w:r>
        <w:t>В.Ф.</w:t>
      </w:r>
      <w:r>
        <w:rPr>
          <w:spacing w:val="-3"/>
        </w:rPr>
        <w:t xml:space="preserve"> </w:t>
      </w:r>
      <w:r>
        <w:t>Тендряков</w:t>
      </w:r>
      <w:r>
        <w:rPr>
          <w:spacing w:val="2"/>
        </w:rPr>
        <w:t xml:space="preserve"> </w:t>
      </w:r>
      <w:r>
        <w:t>«Весенние</w:t>
      </w:r>
      <w:r>
        <w:rPr>
          <w:spacing w:val="-3"/>
        </w:rPr>
        <w:t xml:space="preserve"> </w:t>
      </w:r>
      <w:r>
        <w:t>перевёртыши»</w:t>
      </w:r>
      <w:r>
        <w:rPr>
          <w:spacing w:val="-10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579" w:right="290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802735" w:rsidRDefault="00802735" w:rsidP="00924D65">
      <w:pPr>
        <w:pStyle w:val="BodyText"/>
        <w:ind w:left="579" w:right="291"/>
        <w:jc w:val="center"/>
      </w:pP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зовём.</w:t>
      </w:r>
    </w:p>
    <w:p w:rsidR="00802735" w:rsidRDefault="00802735" w:rsidP="00924D65">
      <w:pPr>
        <w:pStyle w:val="BodyText"/>
        <w:ind w:left="888"/>
      </w:pPr>
      <w:r>
        <w:t>С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Родина?</w:t>
      </w:r>
    </w:p>
    <w:p w:rsidR="00802735" w:rsidRDefault="00802735" w:rsidP="00924D65">
      <w:pPr>
        <w:pStyle w:val="BodyText"/>
        <w:ind w:left="888"/>
      </w:pPr>
      <w:r>
        <w:t xml:space="preserve">Произведения,   </w:t>
      </w:r>
      <w:r>
        <w:rPr>
          <w:spacing w:val="59"/>
        </w:rPr>
        <w:t xml:space="preserve"> </w:t>
      </w:r>
      <w:r>
        <w:t xml:space="preserve">отражающие   </w:t>
      </w:r>
      <w:r>
        <w:rPr>
          <w:spacing w:val="58"/>
        </w:rPr>
        <w:t xml:space="preserve"> </w:t>
      </w:r>
      <w:r>
        <w:t xml:space="preserve">многогранность   </w:t>
      </w:r>
      <w:r>
        <w:rPr>
          <w:spacing w:val="3"/>
        </w:rPr>
        <w:t xml:space="preserve"> </w:t>
      </w:r>
      <w:r>
        <w:t>понятия</w:t>
      </w:r>
    </w:p>
    <w:p w:rsidR="00802735" w:rsidRDefault="00802735" w:rsidP="00924D65">
      <w:pPr>
        <w:pStyle w:val="BodyText"/>
      </w:pPr>
      <w:r>
        <w:t>«Родина».</w:t>
      </w:r>
      <w:r>
        <w:rPr>
          <w:spacing w:val="-4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888" w:right="3129"/>
      </w:pPr>
      <w:r>
        <w:t>Ф.П. Савинов «Родное» (фрагмент).</w:t>
      </w:r>
      <w:r>
        <w:rPr>
          <w:spacing w:val="-57"/>
        </w:rPr>
        <w:t xml:space="preserve"> </w:t>
      </w:r>
      <w:r>
        <w:t>П.А.</w:t>
      </w:r>
      <w:r>
        <w:rPr>
          <w:spacing w:val="-2"/>
        </w:rPr>
        <w:t xml:space="preserve"> </w:t>
      </w:r>
      <w:r>
        <w:t>Синявский</w:t>
      </w:r>
      <w:r>
        <w:rPr>
          <w:spacing w:val="2"/>
        </w:rPr>
        <w:t xml:space="preserve"> </w:t>
      </w:r>
      <w:r>
        <w:t>«Рисунок».</w:t>
      </w:r>
    </w:p>
    <w:p w:rsidR="00802735" w:rsidRDefault="00802735" w:rsidP="00924D65">
      <w:pPr>
        <w:pStyle w:val="BodyText"/>
        <w:spacing w:before="1"/>
        <w:ind w:left="888"/>
      </w:pPr>
      <w:r>
        <w:t>К.Д.</w:t>
      </w:r>
      <w:r>
        <w:rPr>
          <w:spacing w:val="-6"/>
        </w:rPr>
        <w:t xml:space="preserve"> </w:t>
      </w:r>
      <w:r>
        <w:t>Ушинский</w:t>
      </w:r>
      <w:r>
        <w:rPr>
          <w:spacing w:val="-2"/>
        </w:rPr>
        <w:t xml:space="preserve"> </w:t>
      </w:r>
      <w:r>
        <w:t>«Наше</w:t>
      </w:r>
      <w:r>
        <w:rPr>
          <w:spacing w:val="-4"/>
        </w:rPr>
        <w:t xml:space="preserve"> </w:t>
      </w:r>
      <w:r>
        <w:t>Отечество».</w:t>
      </w:r>
    </w:p>
    <w:p w:rsidR="00802735" w:rsidRDefault="00802735" w:rsidP="00924D65">
      <w:pPr>
        <w:pStyle w:val="BodyText"/>
        <w:ind w:left="1169" w:right="2599" w:firstLine="2002"/>
      </w:pPr>
      <w:r>
        <w:t>О родной природе.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происходит.</w:t>
      </w:r>
    </w:p>
    <w:p w:rsidR="00802735" w:rsidRDefault="00802735" w:rsidP="00924D65">
      <w:pPr>
        <w:pStyle w:val="BodyText"/>
        <w:ind w:right="600" w:firstLine="708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солнце,</w:t>
      </w:r>
      <w:r>
        <w:rPr>
          <w:spacing w:val="-57"/>
        </w:rPr>
        <w:t xml:space="preserve"> </w:t>
      </w:r>
      <w:r>
        <w:t>луне,</w:t>
      </w:r>
      <w:r>
        <w:rPr>
          <w:spacing w:val="1"/>
        </w:rPr>
        <w:t xml:space="preserve"> </w:t>
      </w:r>
      <w:r>
        <w:t>звёздах,</w:t>
      </w:r>
      <w:r>
        <w:rPr>
          <w:spacing w:val="1"/>
        </w:rPr>
        <w:t xml:space="preserve"> </w:t>
      </w:r>
      <w:r>
        <w:t>облаках,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888" w:right="693"/>
        <w:jc w:val="left"/>
      </w:pPr>
      <w:r>
        <w:t>Русские народные загадки о солнце, луне, звёздах, облаках.</w:t>
      </w:r>
      <w:r>
        <w:rPr>
          <w:spacing w:val="-57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</w:t>
      </w:r>
      <w:r>
        <w:rPr>
          <w:spacing w:val="4"/>
        </w:rPr>
        <w:t xml:space="preserve"> </w:t>
      </w:r>
      <w:r>
        <w:t>«Серп</w:t>
      </w:r>
      <w:r>
        <w:rPr>
          <w:spacing w:val="-2"/>
        </w:rPr>
        <w:t xml:space="preserve"> </w:t>
      </w:r>
      <w:r>
        <w:t>луны под</w:t>
      </w:r>
      <w:r>
        <w:rPr>
          <w:spacing w:val="-1"/>
        </w:rPr>
        <w:t xml:space="preserve"> </w:t>
      </w:r>
      <w:r>
        <w:t>тучкой</w:t>
      </w:r>
      <w:r>
        <w:rPr>
          <w:spacing w:val="-2"/>
        </w:rPr>
        <w:t xml:space="preserve"> </w:t>
      </w:r>
      <w:r>
        <w:t>длинной…».</w:t>
      </w:r>
    </w:p>
    <w:p w:rsidR="00802735" w:rsidRDefault="00802735" w:rsidP="00924D65">
      <w:pPr>
        <w:pStyle w:val="BodyText"/>
        <w:spacing w:before="1"/>
        <w:ind w:left="888" w:right="3851"/>
        <w:jc w:val="left"/>
      </w:pPr>
      <w:r>
        <w:t>С.В. Востоков «Два яблока».</w:t>
      </w:r>
      <w:r>
        <w:rPr>
          <w:spacing w:val="-57"/>
        </w:rPr>
        <w:t xml:space="preserve"> </w:t>
      </w:r>
      <w:r>
        <w:t>В.М. Катанов «Жар-птица».</w:t>
      </w:r>
      <w:r>
        <w:rPr>
          <w:spacing w:val="1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«Петушки».</w:t>
      </w:r>
    </w:p>
    <w:p w:rsidR="00802735" w:rsidRDefault="00802735" w:rsidP="00924D65">
      <w:pPr>
        <w:pStyle w:val="Heading3"/>
        <w:spacing w:before="5"/>
        <w:ind w:left="2278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802735" w:rsidRDefault="00802735" w:rsidP="00924D65">
      <w:pPr>
        <w:pStyle w:val="BodyText"/>
        <w:ind w:left="1289" w:right="4081"/>
        <w:jc w:val="left"/>
      </w:pPr>
      <w:r>
        <w:t>Раздел 1. Мир детства.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книги.</w:t>
      </w:r>
    </w:p>
    <w:p w:rsidR="00802735" w:rsidRDefault="00802735" w:rsidP="00924D65">
      <w:pPr>
        <w:pStyle w:val="BodyText"/>
        <w:ind w:left="888"/>
        <w:jc w:val="left"/>
      </w:pPr>
      <w:r>
        <w:t>Не</w:t>
      </w:r>
      <w:r>
        <w:rPr>
          <w:spacing w:val="-5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отвечать,</w:t>
      </w:r>
      <w:r>
        <w:rPr>
          <w:spacing w:val="-2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слушать.</w:t>
      </w:r>
    </w:p>
    <w:p w:rsidR="00802735" w:rsidRDefault="00802735" w:rsidP="00924D65">
      <w:pPr>
        <w:pStyle w:val="BodyText"/>
        <w:tabs>
          <w:tab w:val="left" w:pos="2881"/>
          <w:tab w:val="left" w:pos="4680"/>
          <w:tab w:val="left" w:pos="5945"/>
        </w:tabs>
        <w:ind w:right="594" w:firstLine="427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rPr>
          <w:spacing w:val="-57"/>
        </w:rPr>
        <w:t xml:space="preserve"> </w:t>
      </w:r>
      <w:r>
        <w:t>услышанных рассказов,</w:t>
      </w:r>
      <w:r>
        <w:rPr>
          <w:spacing w:val="-1"/>
        </w:rPr>
        <w:t xml:space="preserve"> </w:t>
      </w:r>
      <w:r>
        <w:t>сказок, стихов.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tabs>
          <w:tab w:val="left" w:pos="2477"/>
          <w:tab w:val="left" w:pos="3676"/>
          <w:tab w:val="left" w:pos="5144"/>
          <w:tab w:val="left" w:pos="6482"/>
        </w:tabs>
        <w:ind w:left="888"/>
        <w:jc w:val="left"/>
      </w:pPr>
      <w:r>
        <w:t>Е.Н.</w:t>
      </w:r>
      <w:r>
        <w:rPr>
          <w:spacing w:val="-2"/>
        </w:rPr>
        <w:t xml:space="preserve"> </w:t>
      </w:r>
      <w:r>
        <w:t>Егорова</w:t>
      </w:r>
      <w:r>
        <w:tab/>
        <w:t>«Детство</w:t>
      </w:r>
      <w:r>
        <w:tab/>
        <w:t>Александра</w:t>
      </w:r>
      <w:r>
        <w:tab/>
        <w:t>Пушкина»</w:t>
      </w:r>
      <w:r>
        <w:tab/>
        <w:t>(глава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</w:pPr>
      <w:r>
        <w:t>«Нянины</w:t>
      </w:r>
      <w:r>
        <w:rPr>
          <w:spacing w:val="-5"/>
        </w:rPr>
        <w:t xml:space="preserve"> </w:t>
      </w:r>
      <w:r>
        <w:t>сказки»).</w:t>
      </w:r>
    </w:p>
    <w:p w:rsidR="00802735" w:rsidRDefault="00802735" w:rsidP="00924D65">
      <w:pPr>
        <w:pStyle w:val="BodyText"/>
        <w:ind w:right="598" w:firstLine="427"/>
      </w:pPr>
      <w:r>
        <w:t>Т.А. Луговская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помню,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умею»</w:t>
      </w:r>
      <w:r>
        <w:rPr>
          <w:spacing w:val="-57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spacing w:before="1"/>
        <w:ind w:left="1289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802735" w:rsidRDefault="00802735" w:rsidP="00924D65">
      <w:pPr>
        <w:pStyle w:val="BodyText"/>
        <w:ind w:left="1169" w:right="2076" w:firstLine="120"/>
      </w:pPr>
      <w:r>
        <w:t>Как аукнется, так и откликнется.</w:t>
      </w:r>
      <w:r>
        <w:rPr>
          <w:spacing w:val="1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людям.</w:t>
      </w:r>
    </w:p>
    <w:p w:rsidR="00802735" w:rsidRDefault="00802735" w:rsidP="00924D65">
      <w:pPr>
        <w:pStyle w:val="BodyText"/>
        <w:tabs>
          <w:tab w:val="left" w:pos="3493"/>
          <w:tab w:val="left" w:pos="5624"/>
        </w:tabs>
        <w:ind w:right="600" w:firstLine="708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/>
      </w:pPr>
      <w:r>
        <w:t>В.В.</w:t>
      </w:r>
      <w:r>
        <w:rPr>
          <w:spacing w:val="-4"/>
        </w:rPr>
        <w:t xml:space="preserve"> </w:t>
      </w:r>
      <w:r>
        <w:t>Бианки</w:t>
      </w:r>
      <w:r>
        <w:rPr>
          <w:spacing w:val="-3"/>
        </w:rPr>
        <w:t xml:space="preserve"> </w:t>
      </w:r>
      <w:r>
        <w:t>«Сова».</w:t>
      </w:r>
    </w:p>
    <w:p w:rsidR="00802735" w:rsidRDefault="00802735" w:rsidP="00924D65">
      <w:pPr>
        <w:pStyle w:val="BodyText"/>
        <w:ind w:left="1001" w:right="2532" w:firstLine="168"/>
      </w:pPr>
      <w:r>
        <w:t>Л.И. Кузьмин «Дом с колокольчиком».</w:t>
      </w:r>
      <w:r>
        <w:rPr>
          <w:spacing w:val="-57"/>
        </w:rPr>
        <w:t xml:space="preserve"> </w:t>
      </w:r>
      <w:r>
        <w:t>Воля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дивные</w:t>
      </w:r>
      <w:r>
        <w:rPr>
          <w:spacing w:val="-2"/>
        </w:rPr>
        <w:t xml:space="preserve"> </w:t>
      </w:r>
      <w:r>
        <w:t>всходы</w:t>
      </w:r>
      <w:r>
        <w:rPr>
          <w:spacing w:val="-1"/>
        </w:rPr>
        <w:t xml:space="preserve"> </w:t>
      </w:r>
      <w:r>
        <w:t>дают.</w:t>
      </w:r>
    </w:p>
    <w:p w:rsidR="00802735" w:rsidRDefault="00802735" w:rsidP="00924D65">
      <w:pPr>
        <w:pStyle w:val="BodyText"/>
        <w:ind w:left="1169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труде.</w:t>
      </w:r>
    </w:p>
    <w:p w:rsidR="00802735" w:rsidRDefault="00802735" w:rsidP="00924D65">
      <w:pPr>
        <w:pStyle w:val="BodyText"/>
        <w:ind w:right="595" w:firstLine="70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 как нравственно-этической ценности, значимой 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сознания.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 w:right="2112"/>
      </w:pPr>
      <w:r>
        <w:t>Е.А. Пермяк «Маркел-самодел и его дети».</w:t>
      </w:r>
      <w:r>
        <w:rPr>
          <w:spacing w:val="-57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Шергин</w:t>
      </w:r>
      <w:r>
        <w:rPr>
          <w:spacing w:val="3"/>
        </w:rPr>
        <w:t xml:space="preserve"> </w:t>
      </w:r>
      <w:r>
        <w:t>«Пословицы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рассказах».</w:t>
      </w:r>
    </w:p>
    <w:p w:rsidR="00802735" w:rsidRDefault="00802735" w:rsidP="00924D65">
      <w:pPr>
        <w:pStyle w:val="BodyText"/>
        <w:ind w:left="2230"/>
      </w:pPr>
      <w:r>
        <w:t>Кто</w:t>
      </w:r>
      <w:r>
        <w:rPr>
          <w:spacing w:val="-2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страх не</w:t>
      </w:r>
      <w:r>
        <w:rPr>
          <w:spacing w:val="-2"/>
        </w:rPr>
        <w:t xml:space="preserve"> </w:t>
      </w:r>
      <w:r>
        <w:t>берёт.</w:t>
      </w:r>
    </w:p>
    <w:p w:rsidR="00802735" w:rsidRDefault="00802735" w:rsidP="00924D65">
      <w:pPr>
        <w:pStyle w:val="BodyText"/>
        <w:spacing w:before="1"/>
        <w:ind w:left="1169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смелости.</w:t>
      </w:r>
    </w:p>
    <w:p w:rsidR="00802735" w:rsidRDefault="00802735" w:rsidP="00924D65">
      <w:pPr>
        <w:pStyle w:val="BodyText"/>
        <w:tabs>
          <w:tab w:val="left" w:pos="3494"/>
          <w:tab w:val="left" w:pos="5624"/>
        </w:tabs>
        <w:ind w:right="600" w:firstLine="708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смелости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ориентире.</w:t>
      </w:r>
      <w:r>
        <w:rPr>
          <w:spacing w:val="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/>
      </w:pPr>
      <w:r>
        <w:t>С.П.</w:t>
      </w:r>
      <w:r>
        <w:rPr>
          <w:spacing w:val="-6"/>
        </w:rPr>
        <w:t xml:space="preserve"> </w:t>
      </w:r>
      <w:r>
        <w:t>Алексеев</w:t>
      </w:r>
      <w:r>
        <w:rPr>
          <w:spacing w:val="-1"/>
        </w:rPr>
        <w:t xml:space="preserve"> </w:t>
      </w:r>
      <w:r>
        <w:t>«Медаль».</w:t>
      </w:r>
    </w:p>
    <w:p w:rsidR="00802735" w:rsidRDefault="00802735" w:rsidP="00924D65">
      <w:pPr>
        <w:pStyle w:val="BodyText"/>
        <w:ind w:left="1169"/>
      </w:pPr>
      <w:r>
        <w:t>В.В.</w:t>
      </w:r>
      <w:r>
        <w:rPr>
          <w:spacing w:val="-6"/>
        </w:rPr>
        <w:t xml:space="preserve"> </w:t>
      </w:r>
      <w:r>
        <w:t>Голявкин «Этот</w:t>
      </w:r>
      <w:r>
        <w:rPr>
          <w:spacing w:val="-6"/>
        </w:rPr>
        <w:t xml:space="preserve"> </w:t>
      </w:r>
      <w:r>
        <w:t>мальчик».</w:t>
      </w:r>
    </w:p>
    <w:p w:rsidR="00802735" w:rsidRDefault="00802735" w:rsidP="00924D65">
      <w:pPr>
        <w:pStyle w:val="BodyText"/>
        <w:ind w:left="339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802735" w:rsidRDefault="00802735" w:rsidP="00924D65">
      <w:pPr>
        <w:pStyle w:val="BodyText"/>
        <w:ind w:left="1169"/>
        <w:jc w:val="left"/>
      </w:pPr>
      <w:r>
        <w:t>Семья</w:t>
      </w:r>
      <w:r>
        <w:rPr>
          <w:spacing w:val="-2"/>
        </w:rPr>
        <w:t xml:space="preserve"> </w:t>
      </w:r>
      <w:r>
        <w:t>крепка</w:t>
      </w:r>
      <w:r>
        <w:rPr>
          <w:spacing w:val="-2"/>
        </w:rPr>
        <w:t xml:space="preserve"> </w:t>
      </w:r>
      <w:r>
        <w:t>ладом.</w:t>
      </w:r>
    </w:p>
    <w:p w:rsidR="00802735" w:rsidRDefault="00802735" w:rsidP="00924D65">
      <w:pPr>
        <w:pStyle w:val="BodyText"/>
        <w:tabs>
          <w:tab w:val="left" w:pos="3493"/>
          <w:tab w:val="left" w:pos="5624"/>
        </w:tabs>
        <w:ind w:right="600" w:firstLine="708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семейных</w:t>
      </w:r>
      <w:r>
        <w:rPr>
          <w:spacing w:val="-1"/>
        </w:rPr>
        <w:t xml:space="preserve"> </w:t>
      </w:r>
      <w:r>
        <w:t>ценностях.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spacing w:before="1"/>
        <w:ind w:left="1169"/>
        <w:jc w:val="left"/>
      </w:pPr>
      <w:r>
        <w:t>С.Г.</w:t>
      </w:r>
      <w:r>
        <w:rPr>
          <w:spacing w:val="-7"/>
        </w:rPr>
        <w:t xml:space="preserve"> </w:t>
      </w:r>
      <w:r>
        <w:t>Георгиев</w:t>
      </w:r>
      <w:r>
        <w:rPr>
          <w:spacing w:val="-3"/>
        </w:rPr>
        <w:t xml:space="preserve"> </w:t>
      </w:r>
      <w:r>
        <w:t>«Стрекот</w:t>
      </w:r>
      <w:r>
        <w:rPr>
          <w:spacing w:val="-5"/>
        </w:rPr>
        <w:t xml:space="preserve"> </w:t>
      </w:r>
      <w:r>
        <w:t>кузнечика».</w:t>
      </w:r>
    </w:p>
    <w:p w:rsidR="00802735" w:rsidRDefault="00802735" w:rsidP="00924D65">
      <w:pPr>
        <w:pStyle w:val="BodyText"/>
        <w:ind w:left="1169" w:right="1677"/>
        <w:jc w:val="left"/>
      </w:pPr>
      <w:r>
        <w:t>В.В. Голявкин «Мой добрый папа» (фрагмент).</w:t>
      </w:r>
      <w:r>
        <w:rPr>
          <w:spacing w:val="-57"/>
        </w:rPr>
        <w:t xml:space="preserve"> </w:t>
      </w:r>
      <w:r>
        <w:t>М.В. Дружинина «Очень полезный подарок».</w:t>
      </w:r>
      <w:r>
        <w:rPr>
          <w:spacing w:val="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«Отец и</w:t>
      </w:r>
      <w:r>
        <w:rPr>
          <w:spacing w:val="-1"/>
        </w:rPr>
        <w:t xml:space="preserve"> </w:t>
      </w:r>
      <w:r>
        <w:t>сыновья».</w:t>
      </w:r>
    </w:p>
    <w:p w:rsidR="00802735" w:rsidRDefault="00802735" w:rsidP="00924D65">
      <w:pPr>
        <w:pStyle w:val="BodyText"/>
        <w:ind w:left="2869"/>
        <w:jc w:val="lef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802735" w:rsidRDefault="00802735" w:rsidP="00924D65">
      <w:pPr>
        <w:pStyle w:val="BodyText"/>
        <w:ind w:left="1169"/>
        <w:jc w:val="left"/>
      </w:pPr>
      <w:r>
        <w:t>Мечты,</w:t>
      </w:r>
      <w:r>
        <w:rPr>
          <w:spacing w:val="-3"/>
        </w:rPr>
        <w:t xml:space="preserve"> </w:t>
      </w:r>
      <w:r>
        <w:t>зовущие</w:t>
      </w:r>
      <w:r>
        <w:rPr>
          <w:spacing w:val="-3"/>
        </w:rPr>
        <w:t xml:space="preserve"> </w:t>
      </w:r>
      <w:r>
        <w:t>ввысь.</w:t>
      </w:r>
    </w:p>
    <w:p w:rsidR="00802735" w:rsidRDefault="00802735" w:rsidP="00924D65">
      <w:pPr>
        <w:pStyle w:val="BodyText"/>
        <w:ind w:firstLine="708"/>
        <w:jc w:val="left"/>
      </w:pPr>
      <w:r>
        <w:t>Произведения,</w:t>
      </w:r>
      <w:r>
        <w:rPr>
          <w:spacing w:val="25"/>
        </w:rPr>
        <w:t xml:space="preserve"> </w:t>
      </w:r>
      <w:r>
        <w:t>отражающие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идеалах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детских мечтах. Например:</w:t>
      </w:r>
    </w:p>
    <w:p w:rsidR="00802735" w:rsidRDefault="00802735" w:rsidP="00924D65">
      <w:pPr>
        <w:pStyle w:val="BodyText"/>
        <w:ind w:left="1169"/>
        <w:jc w:val="left"/>
      </w:pPr>
      <w:r>
        <w:t>Н.К.</w:t>
      </w:r>
      <w:r>
        <w:rPr>
          <w:spacing w:val="-6"/>
        </w:rPr>
        <w:t xml:space="preserve"> </w:t>
      </w:r>
      <w:r>
        <w:t>Абрамцева</w:t>
      </w:r>
      <w:r>
        <w:rPr>
          <w:spacing w:val="-4"/>
        </w:rPr>
        <w:t xml:space="preserve"> </w:t>
      </w:r>
      <w:r>
        <w:t>«Заветное</w:t>
      </w:r>
      <w:r>
        <w:rPr>
          <w:spacing w:val="-7"/>
        </w:rPr>
        <w:t xml:space="preserve"> </w:t>
      </w:r>
      <w:r>
        <w:t>желание».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ind w:left="0"/>
        <w:jc w:val="left"/>
        <w:rPr>
          <w:sz w:val="26"/>
        </w:rPr>
      </w:pPr>
    </w:p>
    <w:p w:rsidR="00802735" w:rsidRDefault="00802735" w:rsidP="00924D65">
      <w:pPr>
        <w:pStyle w:val="BodyText"/>
        <w:spacing w:before="5"/>
        <w:ind w:left="0"/>
        <w:jc w:val="left"/>
        <w:rPr>
          <w:sz w:val="28"/>
        </w:rPr>
      </w:pPr>
    </w:p>
    <w:p w:rsidR="00802735" w:rsidRDefault="00802735" w:rsidP="00924D65">
      <w:pPr>
        <w:pStyle w:val="BodyText"/>
        <w:jc w:val="left"/>
      </w:pPr>
      <w:r>
        <w:rPr>
          <w:spacing w:val="-1"/>
        </w:rPr>
        <w:t>гора»).</w:t>
      </w:r>
    </w:p>
    <w:p w:rsidR="00802735" w:rsidRDefault="00802735" w:rsidP="00924D65">
      <w:pPr>
        <w:pStyle w:val="BodyText"/>
        <w:spacing w:before="74"/>
        <w:ind w:left="-35"/>
        <w:jc w:val="left"/>
      </w:pPr>
      <w:r>
        <w:br w:type="column"/>
        <w:t>Е.В.</w:t>
      </w:r>
      <w:r>
        <w:rPr>
          <w:spacing w:val="-11"/>
        </w:rPr>
        <w:t xml:space="preserve"> </w:t>
      </w:r>
      <w:r>
        <w:t>Григорьева</w:t>
      </w:r>
      <w:r>
        <w:rPr>
          <w:spacing w:val="-6"/>
        </w:rPr>
        <w:t xml:space="preserve"> </w:t>
      </w:r>
      <w:r>
        <w:t>«Мечта».</w:t>
      </w:r>
    </w:p>
    <w:p w:rsidR="00802735" w:rsidRDefault="00802735" w:rsidP="00924D65">
      <w:pPr>
        <w:pStyle w:val="BodyText"/>
        <w:tabs>
          <w:tab w:val="left" w:pos="1558"/>
          <w:tab w:val="left" w:pos="3536"/>
          <w:tab w:val="left" w:pos="4392"/>
        </w:tabs>
        <w:ind w:left="-35"/>
        <w:jc w:val="left"/>
      </w:pPr>
      <w:r>
        <w:t>Л.Н.</w:t>
      </w:r>
      <w:r>
        <w:rPr>
          <w:spacing w:val="-2"/>
        </w:rPr>
        <w:t xml:space="preserve"> </w:t>
      </w:r>
      <w:r>
        <w:t>Толстой</w:t>
      </w:r>
      <w:r>
        <w:tab/>
        <w:t>«Воспоминания»</w:t>
      </w:r>
      <w:r>
        <w:tab/>
        <w:t>(глава</w:t>
      </w:r>
      <w:r>
        <w:tab/>
        <w:t>«Фанфаронова</w:t>
      </w:r>
    </w:p>
    <w:p w:rsidR="00802735" w:rsidRDefault="00802735" w:rsidP="00924D65">
      <w:pPr>
        <w:pStyle w:val="BodyText"/>
        <w:ind w:left="0"/>
        <w:jc w:val="left"/>
      </w:pPr>
    </w:p>
    <w:p w:rsidR="00802735" w:rsidRDefault="00802735" w:rsidP="00924D65">
      <w:pPr>
        <w:pStyle w:val="BodyText"/>
        <w:spacing w:before="1"/>
        <w:ind w:left="583" w:right="1216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 –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802735" w:rsidRDefault="00802735" w:rsidP="00924D65">
      <w:pPr>
        <w:pStyle w:val="BodyText"/>
        <w:ind w:left="583" w:right="1217"/>
        <w:jc w:val="center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сильна.</w:t>
      </w:r>
    </w:p>
    <w:p w:rsidR="00802735" w:rsidRDefault="00802735" w:rsidP="00924D65">
      <w:pPr>
        <w:pStyle w:val="BodyText"/>
        <w:ind w:left="-35"/>
        <w:jc w:val="left"/>
      </w:pPr>
      <w:r>
        <w:t>Люди</w:t>
      </w:r>
      <w:r>
        <w:rPr>
          <w:spacing w:val="-5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Русской.</w:t>
      </w:r>
    </w:p>
    <w:p w:rsidR="00802735" w:rsidRDefault="00802735" w:rsidP="00924D65">
      <w:pPr>
        <w:pStyle w:val="BodyText"/>
        <w:tabs>
          <w:tab w:val="left" w:pos="2598"/>
          <w:tab w:val="left" w:pos="4575"/>
        </w:tabs>
        <w:ind w:left="-35"/>
        <w:jc w:val="left"/>
      </w:pPr>
      <w:r>
        <w:t>Художественные</w:t>
      </w:r>
      <w:r>
        <w:tab/>
        <w:t>биографии</w:t>
      </w:r>
      <w:r>
        <w:tab/>
        <w:t>выдающихся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num="2" w:space="720" w:equalWidth="0">
            <w:col w:w="1164" w:space="40"/>
            <w:col w:w="6516"/>
          </w:cols>
        </w:sectPr>
      </w:pPr>
    </w:p>
    <w:p w:rsidR="00802735" w:rsidRDefault="00802735" w:rsidP="00924D65">
      <w:pPr>
        <w:pStyle w:val="BodyText"/>
        <w:jc w:val="left"/>
      </w:pPr>
      <w:r>
        <w:t>представителей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/>
        <w:jc w:val="left"/>
      </w:pPr>
      <w:r>
        <w:t>В.А.</w:t>
      </w:r>
      <w:r>
        <w:rPr>
          <w:spacing w:val="-5"/>
        </w:rPr>
        <w:t xml:space="preserve"> </w:t>
      </w:r>
      <w:r>
        <w:t>Бахревский «Виктор</w:t>
      </w:r>
      <w:r>
        <w:rPr>
          <w:spacing w:val="-3"/>
        </w:rPr>
        <w:t xml:space="preserve"> </w:t>
      </w:r>
      <w:r>
        <w:t>Васнецов»</w:t>
      </w:r>
      <w:r>
        <w:rPr>
          <w:spacing w:val="-9"/>
        </w:rPr>
        <w:t xml:space="preserve"> </w:t>
      </w:r>
      <w:r>
        <w:t>(глава «Рябово»).</w:t>
      </w:r>
    </w:p>
    <w:p w:rsidR="00802735" w:rsidRDefault="00802735" w:rsidP="00924D65">
      <w:pPr>
        <w:pStyle w:val="BodyText"/>
        <w:ind w:right="598" w:firstLine="708"/>
        <w:jc w:val="left"/>
      </w:pPr>
      <w:r>
        <w:t>М.А.</w:t>
      </w:r>
      <w:r>
        <w:rPr>
          <w:spacing w:val="-4"/>
        </w:rPr>
        <w:t xml:space="preserve"> </w:t>
      </w:r>
      <w:r>
        <w:t>Булатов,</w:t>
      </w:r>
      <w:r>
        <w:rPr>
          <w:spacing w:val="47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Порудоминский</w:t>
      </w:r>
      <w:r>
        <w:rPr>
          <w:spacing w:val="49"/>
        </w:rPr>
        <w:t xml:space="preserve"> </w:t>
      </w:r>
      <w:r>
        <w:t>«Собирал</w:t>
      </w:r>
      <w:r>
        <w:rPr>
          <w:spacing w:val="45"/>
        </w:rPr>
        <w:t xml:space="preserve"> </w:t>
      </w:r>
      <w:r>
        <w:t>человек</w:t>
      </w:r>
      <w:r>
        <w:rPr>
          <w:spacing w:val="-57"/>
        </w:rPr>
        <w:t xml:space="preserve"> </w:t>
      </w:r>
      <w:r>
        <w:t>слова…</w:t>
      </w:r>
      <w:r>
        <w:rPr>
          <w:spacing w:val="-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о В.И.</w:t>
      </w:r>
      <w:r>
        <w:rPr>
          <w:spacing w:val="3"/>
        </w:rPr>
        <w:t xml:space="preserve"> </w:t>
      </w:r>
      <w:r>
        <w:t>Дале»</w:t>
      </w:r>
      <w:r>
        <w:rPr>
          <w:spacing w:val="-7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tabs>
          <w:tab w:val="left" w:pos="2855"/>
          <w:tab w:val="left" w:pos="3987"/>
          <w:tab w:val="left" w:pos="5625"/>
          <w:tab w:val="left" w:pos="6872"/>
        </w:tabs>
        <w:ind w:right="600" w:firstLine="708"/>
        <w:jc w:val="left"/>
      </w:pPr>
      <w:r>
        <w:t>М.Л.</w:t>
      </w:r>
      <w:r>
        <w:rPr>
          <w:spacing w:val="-2"/>
        </w:rPr>
        <w:t xml:space="preserve"> </w:t>
      </w:r>
      <w:r>
        <w:t>Яковлев</w:t>
      </w:r>
      <w:r>
        <w:tab/>
        <w:t>«Сергий</w:t>
      </w:r>
      <w:r>
        <w:tab/>
        <w:t>Радонежский</w:t>
      </w:r>
      <w:r>
        <w:tab/>
        <w:t>приходит</w:t>
      </w:r>
      <w:r>
        <w:tab/>
        <w:t>на</w:t>
      </w:r>
      <w:r>
        <w:rPr>
          <w:spacing w:val="-57"/>
        </w:rPr>
        <w:t xml:space="preserve"> </w:t>
      </w:r>
      <w:r>
        <w:t>помощь»</w:t>
      </w:r>
      <w:r>
        <w:rPr>
          <w:spacing w:val="-6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1512"/>
        <w:jc w:val="left"/>
      </w:pPr>
      <w:r>
        <w:t>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временами</w:t>
      </w:r>
      <w:r>
        <w:rPr>
          <w:spacing w:val="-3"/>
        </w:rPr>
        <w:t xml:space="preserve"> </w:t>
      </w:r>
      <w:r>
        <w:t>года.</w:t>
      </w:r>
    </w:p>
    <w:p w:rsidR="00802735" w:rsidRDefault="00802735" w:rsidP="00924D65">
      <w:pPr>
        <w:pStyle w:val="BodyText"/>
        <w:ind w:left="1169" w:right="2190"/>
        <w:jc w:val="left"/>
      </w:pPr>
      <w:r>
        <w:t>Хорош праздник после трудов праведных.</w:t>
      </w:r>
      <w:r>
        <w:rPr>
          <w:spacing w:val="-57"/>
        </w:rPr>
        <w:t xml:space="preserve"> </w:t>
      </w:r>
      <w:r>
        <w:t>Песни-веснянки.</w:t>
      </w:r>
    </w:p>
    <w:p w:rsidR="00802735" w:rsidRDefault="00802735" w:rsidP="00924D65">
      <w:pPr>
        <w:pStyle w:val="BodyText"/>
        <w:ind w:firstLine="708"/>
        <w:jc w:val="left"/>
      </w:pPr>
      <w:r>
        <w:t>Произведения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праздниках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календарём.</w:t>
      </w:r>
      <w:r>
        <w:rPr>
          <w:spacing w:val="2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tabs>
          <w:tab w:val="left" w:pos="1881"/>
          <w:tab w:val="left" w:pos="2982"/>
          <w:tab w:val="left" w:pos="3850"/>
          <w:tab w:val="left" w:pos="5196"/>
          <w:tab w:val="left" w:pos="6510"/>
        </w:tabs>
        <w:spacing w:before="1"/>
        <w:ind w:left="1169"/>
        <w:jc w:val="left"/>
      </w:pPr>
      <w:r>
        <w:t>И.С.</w:t>
      </w:r>
      <w:r>
        <w:tab/>
        <w:t>Шмелёв</w:t>
      </w:r>
      <w:r>
        <w:tab/>
        <w:t>«Лето</w:t>
      </w:r>
      <w:r>
        <w:tab/>
        <w:t>Господне»</w:t>
      </w:r>
      <w:r>
        <w:tab/>
        <w:t>(фрагмент</w:t>
      </w:r>
      <w:r>
        <w:tab/>
        <w:t>главы</w:t>
      </w:r>
    </w:p>
    <w:p w:rsidR="00802735" w:rsidRDefault="00802735" w:rsidP="00924D65">
      <w:pPr>
        <w:pStyle w:val="BodyText"/>
        <w:jc w:val="left"/>
      </w:pPr>
      <w:r>
        <w:t>«Масленица»).</w:t>
      </w:r>
    </w:p>
    <w:p w:rsidR="00802735" w:rsidRDefault="00802735" w:rsidP="00924D65">
      <w:pPr>
        <w:pStyle w:val="BodyText"/>
        <w:ind w:firstLine="708"/>
        <w:jc w:val="left"/>
      </w:pPr>
      <w:r>
        <w:t>Л.Ф.</w:t>
      </w:r>
      <w:r>
        <w:rPr>
          <w:spacing w:val="-2"/>
        </w:rPr>
        <w:t xml:space="preserve"> </w:t>
      </w:r>
      <w:r>
        <w:t>Воронкова</w:t>
      </w:r>
      <w:r>
        <w:rPr>
          <w:spacing w:val="54"/>
        </w:rPr>
        <w:t xml:space="preserve"> </w:t>
      </w:r>
      <w:r>
        <w:t>«Девочка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города»</w:t>
      </w:r>
      <w:r>
        <w:rPr>
          <w:spacing w:val="43"/>
        </w:rPr>
        <w:t xml:space="preserve"> </w:t>
      </w:r>
      <w:r>
        <w:t>(глава</w:t>
      </w:r>
      <w:r>
        <w:rPr>
          <w:spacing w:val="51"/>
        </w:rPr>
        <w:t xml:space="preserve"> </w:t>
      </w:r>
      <w:r>
        <w:t>«Праздник</w:t>
      </w:r>
      <w:r>
        <w:rPr>
          <w:spacing w:val="-57"/>
        </w:rPr>
        <w:t xml:space="preserve"> </w:t>
      </w:r>
      <w:r>
        <w:t>весны»).</w:t>
      </w:r>
    </w:p>
    <w:p w:rsidR="00802735" w:rsidRDefault="00802735" w:rsidP="00924D65">
      <w:pPr>
        <w:pStyle w:val="BodyText"/>
        <w:ind w:left="1169" w:right="3332"/>
        <w:jc w:val="left"/>
      </w:pPr>
      <w:r>
        <w:t>В.А. Жуковский «Жаворонок».</w:t>
      </w:r>
      <w:r>
        <w:rPr>
          <w:spacing w:val="-57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Пушкин</w:t>
      </w:r>
      <w:r>
        <w:rPr>
          <w:spacing w:val="4"/>
        </w:rPr>
        <w:t xml:space="preserve"> </w:t>
      </w:r>
      <w:r>
        <w:t>«Птичка».</w:t>
      </w:r>
    </w:p>
    <w:p w:rsidR="00802735" w:rsidRDefault="00802735" w:rsidP="00924D65">
      <w:pPr>
        <w:pStyle w:val="BodyText"/>
        <w:ind w:left="3171"/>
        <w:jc w:val="lef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природе.</w:t>
      </w:r>
    </w:p>
    <w:p w:rsidR="00802735" w:rsidRDefault="00802735" w:rsidP="00924D65">
      <w:pPr>
        <w:pStyle w:val="BodyText"/>
        <w:ind w:left="1169"/>
      </w:pPr>
      <w:r>
        <w:t>К</w:t>
      </w:r>
      <w:r>
        <w:rPr>
          <w:spacing w:val="-2"/>
        </w:rPr>
        <w:t xml:space="preserve"> </w:t>
      </w:r>
      <w:r>
        <w:t>зелёным</w:t>
      </w:r>
      <w:r>
        <w:rPr>
          <w:spacing w:val="-3"/>
        </w:rPr>
        <w:t xml:space="preserve"> </w:t>
      </w:r>
      <w:r>
        <w:t>далям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взор</w:t>
      </w:r>
      <w:r>
        <w:rPr>
          <w:spacing w:val="-1"/>
        </w:rPr>
        <w:t xml:space="preserve"> </w:t>
      </w:r>
      <w:r>
        <w:t>приучен.</w:t>
      </w:r>
    </w:p>
    <w:p w:rsidR="00802735" w:rsidRDefault="00802735" w:rsidP="00924D65">
      <w:pPr>
        <w:pStyle w:val="BodyText"/>
        <w:ind w:right="595" w:firstLine="708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</w:t>
      </w:r>
      <w:r>
        <w:rPr>
          <w:spacing w:val="1"/>
        </w:rPr>
        <w:t xml:space="preserve"> </w:t>
      </w:r>
      <w:r>
        <w:t>травах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развитие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spacing w:before="1"/>
        <w:ind w:left="1169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поле.</w:t>
      </w:r>
    </w:p>
    <w:p w:rsidR="00802735" w:rsidRDefault="00802735" w:rsidP="00924D65">
      <w:pPr>
        <w:pStyle w:val="BodyText"/>
        <w:ind w:left="1169" w:right="1999"/>
      </w:pPr>
      <w:r>
        <w:t>Ю.И. Коваль «Фарфоровые колокольчики».</w:t>
      </w:r>
      <w:r>
        <w:rPr>
          <w:spacing w:val="-57"/>
        </w:rPr>
        <w:t xml:space="preserve"> </w:t>
      </w:r>
      <w:r>
        <w:t>И.С. Никитин «В чистом поле тень шагает».</w:t>
      </w:r>
      <w:r>
        <w:rPr>
          <w:spacing w:val="-57"/>
        </w:rPr>
        <w:t xml:space="preserve"> </w:t>
      </w:r>
      <w:r>
        <w:t>М.С.</w:t>
      </w:r>
      <w:r>
        <w:rPr>
          <w:spacing w:val="-2"/>
        </w:rPr>
        <w:t xml:space="preserve"> </w:t>
      </w:r>
      <w:r>
        <w:t>Пляцковский</w:t>
      </w:r>
      <w:r>
        <w:rPr>
          <w:spacing w:val="2"/>
        </w:rPr>
        <w:t xml:space="preserve"> </w:t>
      </w:r>
      <w:r>
        <w:t>«Колокольчик».</w:t>
      </w:r>
    </w:p>
    <w:p w:rsidR="00802735" w:rsidRDefault="00802735" w:rsidP="00924D65">
      <w:pPr>
        <w:pStyle w:val="BodyText"/>
        <w:ind w:left="1169" w:right="2864"/>
      </w:pPr>
      <w:r>
        <w:t>В.А. Солоухин «Трава» (фрагмент).</w:t>
      </w:r>
      <w:r>
        <w:rPr>
          <w:spacing w:val="-57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«Журавушка».</w:t>
      </w:r>
    </w:p>
    <w:p w:rsidR="00802735" w:rsidRDefault="00802735" w:rsidP="00924D65">
      <w:pPr>
        <w:pStyle w:val="Heading3"/>
        <w:spacing w:before="5"/>
        <w:ind w:left="579" w:right="15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802735" w:rsidRDefault="00802735" w:rsidP="00924D65">
      <w:pPr>
        <w:pStyle w:val="BodyText"/>
        <w:spacing w:line="274" w:lineRule="exact"/>
        <w:ind w:left="579" w:right="12"/>
        <w:jc w:val="center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802735" w:rsidRDefault="00802735" w:rsidP="00924D65">
      <w:pPr>
        <w:spacing w:line="274" w:lineRule="exact"/>
        <w:jc w:val="center"/>
        <w:sectPr w:rsidR="00802735">
          <w:type w:val="continuous"/>
          <w:pgSz w:w="7840" w:h="12020"/>
          <w:pgMar w:top="520" w:right="0" w:bottom="780" w:left="120" w:header="720" w:footer="720" w:gutter="0"/>
          <w:cols w:space="720"/>
        </w:sectPr>
      </w:pPr>
    </w:p>
    <w:p w:rsidR="00802735" w:rsidRDefault="00802735" w:rsidP="00924D65">
      <w:pPr>
        <w:pStyle w:val="BodyText"/>
        <w:spacing w:before="74"/>
        <w:ind w:left="3605"/>
        <w:jc w:val="left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802735" w:rsidRDefault="00802735" w:rsidP="00924D65">
      <w:pPr>
        <w:pStyle w:val="BodyText"/>
        <w:ind w:left="1169"/>
        <w:jc w:val="left"/>
      </w:pPr>
      <w:r>
        <w:t>Пишут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пером,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умом.</w:t>
      </w:r>
    </w:p>
    <w:p w:rsidR="00802735" w:rsidRDefault="00802735" w:rsidP="00924D65">
      <w:pPr>
        <w:pStyle w:val="BodyText"/>
        <w:tabs>
          <w:tab w:val="left" w:pos="3294"/>
          <w:tab w:val="left" w:pos="5225"/>
          <w:tab w:val="left" w:pos="6595"/>
        </w:tabs>
        <w:ind w:left="1169"/>
        <w:jc w:val="left"/>
      </w:pPr>
      <w:r>
        <w:t>Произведения,</w:t>
      </w:r>
      <w:r>
        <w:tab/>
        <w:t>отражающие</w:t>
      </w:r>
      <w:r>
        <w:tab/>
        <w:t>первый</w:t>
      </w:r>
      <w:r>
        <w:tab/>
        <w:t>опыт</w:t>
      </w:r>
    </w:p>
    <w:p w:rsidR="00802735" w:rsidRDefault="00802735" w:rsidP="00924D65">
      <w:pPr>
        <w:pStyle w:val="BodyText"/>
        <w:spacing w:before="1"/>
        <w:jc w:val="left"/>
      </w:pPr>
      <w:r>
        <w:t>«писательства».</w:t>
      </w:r>
    </w:p>
    <w:p w:rsidR="00802735" w:rsidRDefault="00802735" w:rsidP="00924D65">
      <w:pPr>
        <w:pStyle w:val="BodyText"/>
        <w:ind w:left="1169"/>
        <w:jc w:val="left"/>
      </w:pPr>
      <w:r>
        <w:t>Например:</w:t>
      </w:r>
    </w:p>
    <w:p w:rsidR="00802735" w:rsidRDefault="00802735" w:rsidP="00924D65">
      <w:pPr>
        <w:pStyle w:val="BodyText"/>
        <w:ind w:firstLine="708"/>
        <w:jc w:val="left"/>
      </w:pPr>
      <w:r>
        <w:t>В.И.</w:t>
      </w:r>
      <w:r>
        <w:rPr>
          <w:spacing w:val="-1"/>
        </w:rPr>
        <w:t xml:space="preserve"> </w:t>
      </w:r>
      <w:r>
        <w:t>Воробьев</w:t>
      </w:r>
      <w:r>
        <w:rPr>
          <w:spacing w:val="33"/>
        </w:rPr>
        <w:t xml:space="preserve"> </w:t>
      </w:r>
      <w:r>
        <w:t>«Я</w:t>
      </w:r>
      <w:r>
        <w:rPr>
          <w:spacing w:val="29"/>
        </w:rPr>
        <w:t xml:space="preserve"> </w:t>
      </w:r>
      <w:r>
        <w:t>ничего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придумал»</w:t>
      </w:r>
      <w:r>
        <w:rPr>
          <w:spacing w:val="24"/>
        </w:rPr>
        <w:t xml:space="preserve"> </w:t>
      </w:r>
      <w:r>
        <w:t>(глава</w:t>
      </w:r>
      <w:r>
        <w:rPr>
          <w:spacing w:val="32"/>
        </w:rPr>
        <w:t xml:space="preserve"> </w:t>
      </w:r>
      <w:r>
        <w:t>«Мой</w:t>
      </w:r>
      <w:r>
        <w:rPr>
          <w:spacing w:val="-57"/>
        </w:rPr>
        <w:t xml:space="preserve"> </w:t>
      </w:r>
      <w:r>
        <w:t>дневник»).</w:t>
      </w:r>
    </w:p>
    <w:p w:rsidR="00802735" w:rsidRDefault="00802735" w:rsidP="00924D65">
      <w:pPr>
        <w:pStyle w:val="BodyText"/>
        <w:ind w:firstLine="708"/>
        <w:jc w:val="left"/>
      </w:pPr>
      <w:r>
        <w:t>В.П. Крапивин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Севки</w:t>
      </w:r>
      <w:r>
        <w:rPr>
          <w:spacing w:val="1"/>
        </w:rPr>
        <w:t xml:space="preserve"> </w:t>
      </w:r>
      <w:r>
        <w:t>Глущенко» (глава</w:t>
      </w:r>
      <w:r>
        <w:rPr>
          <w:spacing w:val="1"/>
        </w:rPr>
        <w:t xml:space="preserve"> </w:t>
      </w:r>
      <w:r>
        <w:t>«День</w:t>
      </w:r>
      <w:r>
        <w:rPr>
          <w:spacing w:val="-57"/>
        </w:rPr>
        <w:t xml:space="preserve"> </w:t>
      </w:r>
      <w:r>
        <w:t>рождения»).</w:t>
      </w:r>
    </w:p>
    <w:p w:rsidR="00802735" w:rsidRDefault="00802735" w:rsidP="00924D65">
      <w:pPr>
        <w:pStyle w:val="BodyText"/>
        <w:ind w:left="579" w:right="12"/>
        <w:jc w:val="center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802735" w:rsidRDefault="00802735" w:rsidP="00924D65">
      <w:pPr>
        <w:pStyle w:val="BodyText"/>
        <w:ind w:left="579" w:right="15"/>
        <w:jc w:val="center"/>
      </w:pPr>
      <w:r>
        <w:t>Жизнь</w:t>
      </w:r>
      <w:r>
        <w:rPr>
          <w:spacing w:val="-1"/>
        </w:rPr>
        <w:t xml:space="preserve"> </w:t>
      </w:r>
      <w:r>
        <w:t>дана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дела.</w:t>
      </w:r>
    </w:p>
    <w:p w:rsidR="00802735" w:rsidRDefault="00802735" w:rsidP="00924D65">
      <w:pPr>
        <w:pStyle w:val="BodyText"/>
        <w:ind w:left="1169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802735" w:rsidRDefault="00802735" w:rsidP="00924D65">
      <w:pPr>
        <w:pStyle w:val="BodyText"/>
        <w:ind w:right="597" w:firstLine="708"/>
      </w:pPr>
      <w:r>
        <w:t>Произведения, отражающие представление о доброте как</w:t>
      </w:r>
      <w:r>
        <w:rPr>
          <w:spacing w:val="-57"/>
        </w:rPr>
        <w:t xml:space="preserve"> </w:t>
      </w:r>
      <w:r>
        <w:t>нравственно-этической ценности, значимой для 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802735" w:rsidRDefault="00802735" w:rsidP="00924D65">
      <w:pPr>
        <w:pStyle w:val="BodyText"/>
        <w:ind w:left="1169" w:right="1718"/>
      </w:pPr>
      <w:r>
        <w:t>Ю.А. Буковский «О Доброте – злой и доброй».</w:t>
      </w:r>
      <w:r>
        <w:rPr>
          <w:spacing w:val="-57"/>
        </w:rPr>
        <w:t xml:space="preserve"> </w:t>
      </w:r>
      <w:r>
        <w:t>Л.Л.</w:t>
      </w:r>
      <w:r>
        <w:rPr>
          <w:spacing w:val="-1"/>
        </w:rPr>
        <w:t xml:space="preserve"> </w:t>
      </w:r>
      <w:r>
        <w:t>Яхнин</w:t>
      </w:r>
      <w:r>
        <w:rPr>
          <w:spacing w:val="2"/>
        </w:rPr>
        <w:t xml:space="preserve"> </w:t>
      </w:r>
      <w:r>
        <w:t>«Последняя</w:t>
      </w:r>
      <w:r>
        <w:rPr>
          <w:spacing w:val="-1"/>
        </w:rPr>
        <w:t xml:space="preserve"> </w:t>
      </w:r>
      <w:r>
        <w:t>рубашка».</w:t>
      </w:r>
    </w:p>
    <w:p w:rsidR="00802735" w:rsidRDefault="00802735" w:rsidP="00924D65">
      <w:pPr>
        <w:pStyle w:val="BodyText"/>
        <w:ind w:left="3241"/>
      </w:pPr>
      <w:r>
        <w:t>Живи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совести.</w:t>
      </w:r>
    </w:p>
    <w:p w:rsidR="00802735" w:rsidRDefault="00802735" w:rsidP="00924D65">
      <w:pPr>
        <w:pStyle w:val="BodyText"/>
        <w:spacing w:before="1"/>
        <w:ind w:left="1169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совести.</w:t>
      </w:r>
    </w:p>
    <w:p w:rsidR="00802735" w:rsidRDefault="00802735" w:rsidP="00924D65">
      <w:pPr>
        <w:pStyle w:val="BodyText"/>
        <w:ind w:right="597" w:firstLine="708"/>
      </w:pPr>
      <w:r>
        <w:t>Произведения, отражающие представление о совести 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802735" w:rsidRDefault="00802735" w:rsidP="00924D65">
      <w:pPr>
        <w:pStyle w:val="BodyText"/>
        <w:ind w:left="1169" w:right="2208"/>
      </w:pPr>
      <w:r>
        <w:t>П.В. Засодимский «Гришина милостыня».</w:t>
      </w:r>
      <w:r>
        <w:rPr>
          <w:spacing w:val="-57"/>
        </w:rPr>
        <w:t xml:space="preserve"> </w:t>
      </w:r>
      <w:r>
        <w:t>Н.Г.</w:t>
      </w:r>
      <w:r>
        <w:rPr>
          <w:spacing w:val="-1"/>
        </w:rPr>
        <w:t xml:space="preserve"> </w:t>
      </w:r>
      <w:r>
        <w:t>Волкова</w:t>
      </w:r>
      <w:r>
        <w:rPr>
          <w:spacing w:val="2"/>
        </w:rPr>
        <w:t xml:space="preserve"> </w:t>
      </w:r>
      <w:r>
        <w:t>«Дреби-Дон».</w:t>
      </w:r>
    </w:p>
    <w:p w:rsidR="00802735" w:rsidRDefault="00802735" w:rsidP="00924D65">
      <w:pPr>
        <w:pStyle w:val="BodyText"/>
        <w:ind w:left="339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802735" w:rsidRDefault="00802735" w:rsidP="00924D65">
      <w:pPr>
        <w:pStyle w:val="BodyText"/>
        <w:ind w:left="1169"/>
      </w:pPr>
      <w:r>
        <w:t>В</w:t>
      </w:r>
      <w:r>
        <w:rPr>
          <w:spacing w:val="-3"/>
        </w:rPr>
        <w:t xml:space="preserve"> </w:t>
      </w:r>
      <w:r>
        <w:t>дружной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холод</w:t>
      </w:r>
      <w:r>
        <w:rPr>
          <w:spacing w:val="-1"/>
        </w:rPr>
        <w:t xml:space="preserve"> </w:t>
      </w:r>
      <w:r>
        <w:t>тепло.</w:t>
      </w:r>
    </w:p>
    <w:p w:rsidR="00802735" w:rsidRDefault="00802735" w:rsidP="00924D65">
      <w:pPr>
        <w:pStyle w:val="BodyText"/>
        <w:tabs>
          <w:tab w:val="left" w:pos="3493"/>
          <w:tab w:val="left" w:pos="5624"/>
        </w:tabs>
        <w:ind w:right="598" w:firstLine="708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старшим).</w:t>
      </w:r>
      <w:r>
        <w:rPr>
          <w:spacing w:val="-57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spacing w:before="1"/>
        <w:ind w:right="598" w:firstLine="708"/>
      </w:pPr>
      <w:r>
        <w:t>В.М. Шукшин «Как зайка летал на воздушных шариках»</w:t>
      </w:r>
      <w:r>
        <w:rPr>
          <w:spacing w:val="1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1169" w:right="1087"/>
      </w:pPr>
      <w:r>
        <w:t>А.Л. Решетов «Зёрнышки спелых яблок» (фрагмент).</w:t>
      </w:r>
      <w:r>
        <w:rPr>
          <w:spacing w:val="-57"/>
        </w:rPr>
        <w:t xml:space="preserve"> </w:t>
      </w:r>
      <w:r>
        <w:t>О.Ф.</w:t>
      </w:r>
      <w:r>
        <w:rPr>
          <w:spacing w:val="-2"/>
        </w:rPr>
        <w:t xml:space="preserve"> </w:t>
      </w:r>
      <w:r>
        <w:t>Кургузов</w:t>
      </w:r>
      <w:r>
        <w:rPr>
          <w:spacing w:val="3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нараспашку».</w:t>
      </w:r>
    </w:p>
    <w:p w:rsidR="00802735" w:rsidRDefault="00802735" w:rsidP="00924D65">
      <w:pPr>
        <w:pStyle w:val="BodyText"/>
        <w:ind w:left="2869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802735" w:rsidRDefault="00802735" w:rsidP="00924D65">
      <w:pPr>
        <w:pStyle w:val="BodyText"/>
        <w:ind w:left="1169"/>
      </w:pPr>
      <w:r>
        <w:t>Детские</w:t>
      </w:r>
      <w:r>
        <w:rPr>
          <w:spacing w:val="-2"/>
        </w:rPr>
        <w:t xml:space="preserve"> </w:t>
      </w:r>
      <w:r>
        <w:t>фантазии.</w:t>
      </w:r>
    </w:p>
    <w:p w:rsidR="00802735" w:rsidRDefault="00802735" w:rsidP="00924D65">
      <w:pPr>
        <w:pStyle w:val="BodyText"/>
        <w:ind w:left="1169"/>
      </w:pPr>
      <w:r>
        <w:t>Произведения,</w:t>
      </w:r>
      <w:r>
        <w:rPr>
          <w:spacing w:val="27"/>
        </w:rPr>
        <w:t xml:space="preserve"> </w:t>
      </w:r>
      <w:r>
        <w:t>отражающие</w:t>
      </w:r>
      <w:r>
        <w:rPr>
          <w:spacing w:val="27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мечты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фантазии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tabs>
          <w:tab w:val="left" w:pos="1027"/>
          <w:tab w:val="left" w:pos="2450"/>
          <w:tab w:val="left" w:pos="4294"/>
          <w:tab w:val="left" w:pos="5013"/>
          <w:tab w:val="left" w:pos="6260"/>
          <w:tab w:val="left" w:pos="6603"/>
        </w:tabs>
        <w:spacing w:before="74"/>
        <w:ind w:right="598"/>
        <w:jc w:val="left"/>
      </w:pPr>
      <w:r>
        <w:t>для</w:t>
      </w:r>
      <w:r>
        <w:tab/>
        <w:t>взросления,</w:t>
      </w:r>
      <w:r>
        <w:tab/>
        <w:t>взаимодействие</w:t>
      </w:r>
      <w:r>
        <w:tab/>
        <w:t>мира</w:t>
      </w:r>
      <w:r>
        <w:tab/>
        <w:t>реального</w:t>
      </w:r>
      <w:r>
        <w:tab/>
        <w:t>и</w:t>
      </w:r>
      <w:r>
        <w:tab/>
        <w:t>мира</w:t>
      </w:r>
      <w:r>
        <w:rPr>
          <w:spacing w:val="-57"/>
        </w:rPr>
        <w:t xml:space="preserve"> </w:t>
      </w:r>
      <w:r>
        <w:t>фантастического.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/>
        <w:jc w:val="left"/>
      </w:pPr>
      <w:r>
        <w:t>В.П.</w:t>
      </w:r>
      <w:r>
        <w:rPr>
          <w:spacing w:val="-3"/>
        </w:rPr>
        <w:t xml:space="preserve"> </w:t>
      </w:r>
      <w:r>
        <w:t>Крапивин</w:t>
      </w:r>
      <w:r>
        <w:rPr>
          <w:spacing w:val="51"/>
        </w:rPr>
        <w:t xml:space="preserve"> </w:t>
      </w:r>
      <w:r>
        <w:t>«Брат,</w:t>
      </w:r>
      <w:r>
        <w:rPr>
          <w:spacing w:val="48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семь»</w:t>
      </w:r>
      <w:r>
        <w:rPr>
          <w:spacing w:val="40"/>
        </w:rPr>
        <w:t xml:space="preserve"> </w:t>
      </w:r>
      <w:r>
        <w:t>(фрагмент</w:t>
      </w:r>
      <w:r>
        <w:rPr>
          <w:spacing w:val="46"/>
        </w:rPr>
        <w:t xml:space="preserve"> </w:t>
      </w:r>
      <w:r>
        <w:t>главы</w:t>
      </w:r>
    </w:p>
    <w:p w:rsidR="00802735" w:rsidRDefault="00802735" w:rsidP="00924D65">
      <w:pPr>
        <w:pStyle w:val="BodyText"/>
        <w:spacing w:before="1"/>
        <w:jc w:val="left"/>
      </w:pPr>
      <w:r>
        <w:t>«Зелёная</w:t>
      </w:r>
      <w:r>
        <w:rPr>
          <w:spacing w:val="-6"/>
        </w:rPr>
        <w:t xml:space="preserve"> </w:t>
      </w:r>
      <w:r>
        <w:t>грива»).</w:t>
      </w:r>
    </w:p>
    <w:p w:rsidR="00802735" w:rsidRDefault="00802735" w:rsidP="00924D65">
      <w:pPr>
        <w:pStyle w:val="BodyText"/>
        <w:tabs>
          <w:tab w:val="left" w:pos="2984"/>
          <w:tab w:val="left" w:pos="3807"/>
          <w:tab w:val="left" w:pos="4515"/>
          <w:tab w:val="left" w:pos="4880"/>
          <w:tab w:val="left" w:pos="5885"/>
        </w:tabs>
        <w:ind w:right="593" w:firstLine="708"/>
        <w:jc w:val="left"/>
      </w:pPr>
      <w:r>
        <w:t>Л.К.</w:t>
      </w:r>
      <w:r>
        <w:rPr>
          <w:spacing w:val="-3"/>
        </w:rPr>
        <w:t xml:space="preserve"> </w:t>
      </w:r>
      <w:r>
        <w:t>Чуковская</w:t>
      </w:r>
      <w:r>
        <w:tab/>
        <w:t>«Мой</w:t>
      </w:r>
      <w:r>
        <w:tab/>
        <w:t>отец</w:t>
      </w:r>
      <w:r>
        <w:tab/>
        <w:t>–</w:t>
      </w:r>
      <w:r>
        <w:tab/>
        <w:t>Корней</w:t>
      </w:r>
      <w:r>
        <w:tab/>
        <w:t>Чуковский»</w:t>
      </w:r>
      <w:r>
        <w:rPr>
          <w:spacing w:val="-57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579" w:right="11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 –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802735" w:rsidRDefault="00802735" w:rsidP="00924D65">
      <w:pPr>
        <w:pStyle w:val="BodyText"/>
        <w:ind w:left="579" w:right="10"/>
        <w:jc w:val="center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 сынами</w:t>
      </w:r>
      <w:r>
        <w:rPr>
          <w:spacing w:val="-2"/>
        </w:rPr>
        <w:t xml:space="preserve"> </w:t>
      </w:r>
      <w:r>
        <w:t>сильна.</w:t>
      </w:r>
    </w:p>
    <w:p w:rsidR="00802735" w:rsidRDefault="00802735" w:rsidP="00924D65">
      <w:pPr>
        <w:pStyle w:val="BodyText"/>
        <w:ind w:left="1169"/>
        <w:jc w:val="left"/>
      </w:pPr>
      <w:r>
        <w:t>Люди</w:t>
      </w:r>
      <w:r>
        <w:rPr>
          <w:spacing w:val="-5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Русской.</w:t>
      </w:r>
    </w:p>
    <w:p w:rsidR="00802735" w:rsidRDefault="00802735" w:rsidP="00924D65">
      <w:pPr>
        <w:pStyle w:val="BodyText"/>
        <w:ind w:right="598" w:firstLine="708"/>
        <w:jc w:val="left"/>
      </w:pPr>
      <w:r>
        <w:t>Произведения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выдающихся</w:t>
      </w:r>
      <w:r>
        <w:rPr>
          <w:spacing w:val="7"/>
        </w:rPr>
        <w:t xml:space="preserve"> </w:t>
      </w:r>
      <w:r>
        <w:t>представителях</w:t>
      </w:r>
      <w:r>
        <w:rPr>
          <w:spacing w:val="9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 w:right="1538"/>
        <w:jc w:val="left"/>
      </w:pPr>
      <w:r>
        <w:t>Н.М. Коняев «Правнуки богатырей» (фрагмент).</w:t>
      </w:r>
      <w:r>
        <w:rPr>
          <w:spacing w:val="-57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Бахревский</w:t>
      </w:r>
      <w:r>
        <w:rPr>
          <w:spacing w:val="1"/>
        </w:rPr>
        <w:t xml:space="preserve"> </w:t>
      </w:r>
      <w:r>
        <w:t>«Семён</w:t>
      </w:r>
      <w:r>
        <w:rPr>
          <w:spacing w:val="-2"/>
        </w:rPr>
        <w:t xml:space="preserve"> </w:t>
      </w:r>
      <w:r>
        <w:t>Дежнёв»</w:t>
      </w:r>
      <w:r>
        <w:rPr>
          <w:spacing w:val="-7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1169" w:right="1403"/>
        <w:jc w:val="left"/>
      </w:pPr>
      <w:r>
        <w:t>О.М. Гурьян «Мальчик из Холмогор» (фрагмент).</w:t>
      </w:r>
      <w:r>
        <w:rPr>
          <w:spacing w:val="-57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Майков</w:t>
      </w:r>
      <w:r>
        <w:rPr>
          <w:spacing w:val="3"/>
        </w:rPr>
        <w:t xml:space="preserve"> </w:t>
      </w:r>
      <w:r>
        <w:t>«Ломоносов»</w:t>
      </w:r>
      <w:r>
        <w:rPr>
          <w:spacing w:val="-7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2763"/>
        <w:jc w:val="left"/>
      </w:pPr>
      <w:r>
        <w:t>От</w:t>
      </w:r>
      <w:r>
        <w:rPr>
          <w:spacing w:val="-3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празднику.</w:t>
      </w:r>
    </w:p>
    <w:p w:rsidR="00802735" w:rsidRDefault="00802735" w:rsidP="00924D65">
      <w:pPr>
        <w:pStyle w:val="BodyText"/>
        <w:ind w:left="1169"/>
        <w:jc w:val="left"/>
      </w:pPr>
      <w:r>
        <w:t>Всякая</w:t>
      </w:r>
      <w:r>
        <w:rPr>
          <w:spacing w:val="-1"/>
        </w:rPr>
        <w:t xml:space="preserve"> </w:t>
      </w:r>
      <w:r>
        <w:t>душа</w:t>
      </w:r>
      <w:r>
        <w:rPr>
          <w:spacing w:val="-2"/>
        </w:rPr>
        <w:t xml:space="preserve"> </w:t>
      </w:r>
      <w:r>
        <w:t>празднику</w:t>
      </w:r>
      <w:r>
        <w:rPr>
          <w:spacing w:val="-6"/>
        </w:rPr>
        <w:t xml:space="preserve"> </w:t>
      </w:r>
      <w:r>
        <w:t>рада.</w:t>
      </w:r>
    </w:p>
    <w:p w:rsidR="00802735" w:rsidRDefault="00802735" w:rsidP="00924D65">
      <w:pPr>
        <w:pStyle w:val="BodyText"/>
        <w:ind w:right="598" w:firstLine="708"/>
        <w:jc w:val="left"/>
      </w:pPr>
      <w:r>
        <w:t>Произведения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праздниках,</w:t>
      </w:r>
      <w:r>
        <w:rPr>
          <w:spacing w:val="4"/>
        </w:rPr>
        <w:t xml:space="preserve"> </w:t>
      </w:r>
      <w:r>
        <w:t>значимых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культуры:</w:t>
      </w:r>
      <w:r>
        <w:rPr>
          <w:spacing w:val="-1"/>
        </w:rPr>
        <w:t xml:space="preserve"> </w:t>
      </w:r>
      <w:r>
        <w:t>Рождестве,</w:t>
      </w:r>
      <w:r>
        <w:rPr>
          <w:spacing w:val="2"/>
        </w:rPr>
        <w:t xml:space="preserve"> </w:t>
      </w:r>
      <w:r>
        <w:t>Пасхе. Например:</w:t>
      </w:r>
    </w:p>
    <w:p w:rsidR="00802735" w:rsidRDefault="00802735" w:rsidP="00924D65">
      <w:pPr>
        <w:pStyle w:val="BodyText"/>
        <w:spacing w:before="1"/>
        <w:ind w:left="1169"/>
        <w:jc w:val="left"/>
      </w:pPr>
      <w:r>
        <w:t>Е.В.</w:t>
      </w:r>
      <w:r>
        <w:rPr>
          <w:spacing w:val="-7"/>
        </w:rPr>
        <w:t xml:space="preserve"> </w:t>
      </w:r>
      <w:r>
        <w:t>Григорьева</w:t>
      </w:r>
      <w:r>
        <w:rPr>
          <w:spacing w:val="-2"/>
        </w:rPr>
        <w:t xml:space="preserve"> </w:t>
      </w:r>
      <w:r>
        <w:t>«Радость».</w:t>
      </w:r>
    </w:p>
    <w:p w:rsidR="00802735" w:rsidRDefault="00802735" w:rsidP="00924D65">
      <w:pPr>
        <w:pStyle w:val="BodyText"/>
        <w:ind w:left="1169" w:right="1429"/>
        <w:jc w:val="left"/>
      </w:pPr>
      <w:r>
        <w:t>А.И. Куприн «Пасхальные колокола» (фрагмент).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«Пасхальный визит»</w:t>
      </w:r>
      <w:r>
        <w:rPr>
          <w:spacing w:val="-9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1169" w:right="2591" w:firstLine="2002"/>
        <w:jc w:val="left"/>
      </w:pPr>
      <w:r>
        <w:t>О родной природе.</w:t>
      </w:r>
      <w:r>
        <w:rPr>
          <w:spacing w:val="-57"/>
        </w:rPr>
        <w:t xml:space="preserve"> </w:t>
      </w:r>
      <w:r>
        <w:t>Неразгаданная</w:t>
      </w:r>
      <w:r>
        <w:rPr>
          <w:spacing w:val="-3"/>
        </w:rPr>
        <w:t xml:space="preserve"> </w:t>
      </w:r>
      <w:r>
        <w:t>тайна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чащах</w:t>
      </w:r>
      <w:r>
        <w:rPr>
          <w:spacing w:val="-1"/>
        </w:rPr>
        <w:t xml:space="preserve"> </w:t>
      </w:r>
      <w:r>
        <w:t>леса…</w:t>
      </w:r>
    </w:p>
    <w:p w:rsidR="00802735" w:rsidRDefault="00802735" w:rsidP="00924D65">
      <w:pPr>
        <w:pStyle w:val="BodyText"/>
        <w:ind w:right="603" w:firstLine="708"/>
      </w:pPr>
      <w:r>
        <w:t>Поэтические представления русского народа о лесе, реке,</w:t>
      </w:r>
      <w:r>
        <w:rPr>
          <w:spacing w:val="-57"/>
        </w:rPr>
        <w:t xml:space="preserve"> </w:t>
      </w:r>
      <w:r>
        <w:t>тумане,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spacing w:before="1"/>
        <w:ind w:left="1169" w:right="3076"/>
        <w:jc w:val="left"/>
      </w:pPr>
      <w:r>
        <w:t>Русские народные загадки о реке.</w:t>
      </w:r>
      <w:r>
        <w:rPr>
          <w:spacing w:val="-57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Никитин</w:t>
      </w:r>
      <w:r>
        <w:rPr>
          <w:spacing w:val="2"/>
        </w:rPr>
        <w:t xml:space="preserve"> </w:t>
      </w:r>
      <w:r>
        <w:t>«Лес».</w:t>
      </w:r>
    </w:p>
    <w:p w:rsidR="00802735" w:rsidRDefault="00802735" w:rsidP="00924D65">
      <w:pPr>
        <w:pStyle w:val="BodyText"/>
        <w:ind w:left="1169"/>
        <w:jc w:val="left"/>
      </w:pPr>
      <w:r>
        <w:t>К.Г.</w:t>
      </w:r>
      <w:r>
        <w:rPr>
          <w:spacing w:val="-9"/>
        </w:rPr>
        <w:t xml:space="preserve"> </w:t>
      </w:r>
      <w:r>
        <w:t>Паустовский</w:t>
      </w:r>
      <w:r>
        <w:rPr>
          <w:spacing w:val="-5"/>
        </w:rPr>
        <w:t xml:space="preserve"> </w:t>
      </w:r>
      <w:r>
        <w:t>«Клад».</w:t>
      </w:r>
    </w:p>
    <w:p w:rsidR="00802735" w:rsidRDefault="00802735" w:rsidP="00924D65">
      <w:pPr>
        <w:pStyle w:val="BodyText"/>
        <w:ind w:left="1169" w:right="3308"/>
        <w:jc w:val="left"/>
      </w:pPr>
      <w:r>
        <w:t>В.Г. Распутин «Горные речки».</w:t>
      </w:r>
      <w:r>
        <w:rPr>
          <w:spacing w:val="-57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«Туман».</w:t>
      </w:r>
    </w:p>
    <w:p w:rsidR="00802735" w:rsidRDefault="00802735" w:rsidP="00924D65">
      <w:pPr>
        <w:pStyle w:val="BodyText"/>
        <w:ind w:left="1169"/>
        <w:jc w:val="left"/>
      </w:pPr>
      <w:r>
        <w:t>В.П.</w:t>
      </w:r>
      <w:r>
        <w:rPr>
          <w:spacing w:val="-4"/>
        </w:rPr>
        <w:t xml:space="preserve"> </w:t>
      </w:r>
      <w:r>
        <w:t>Астафьев</w:t>
      </w:r>
      <w:r>
        <w:rPr>
          <w:spacing w:val="2"/>
        </w:rPr>
        <w:t xml:space="preserve"> </w:t>
      </w:r>
      <w:r>
        <w:t>«Зорькина</w:t>
      </w:r>
      <w:r>
        <w:rPr>
          <w:spacing w:val="-3"/>
        </w:rPr>
        <w:t xml:space="preserve"> </w:t>
      </w:r>
      <w:r>
        <w:t>песня»</w:t>
      </w:r>
      <w:r>
        <w:rPr>
          <w:spacing w:val="-10"/>
        </w:rPr>
        <w:t xml:space="preserve"> </w:t>
      </w:r>
      <w:r>
        <w:t>(фрагмент).</w:t>
      </w:r>
    </w:p>
    <w:p w:rsidR="00802735" w:rsidRDefault="00802735" w:rsidP="00924D65">
      <w:pPr>
        <w:pStyle w:val="Heading3"/>
        <w:spacing w:before="5"/>
        <w:ind w:left="579" w:right="15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802735" w:rsidRDefault="00802735" w:rsidP="00924D65">
      <w:pPr>
        <w:pStyle w:val="BodyText"/>
        <w:spacing w:line="274" w:lineRule="exact"/>
        <w:ind w:left="579" w:right="12"/>
        <w:jc w:val="center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802735" w:rsidRDefault="00802735" w:rsidP="00924D65">
      <w:pPr>
        <w:pStyle w:val="BodyText"/>
        <w:ind w:left="579" w:right="10"/>
        <w:jc w:val="center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802735" w:rsidRDefault="00802735" w:rsidP="00924D65">
      <w:pPr>
        <w:pStyle w:val="BodyText"/>
        <w:ind w:left="579" w:right="2155"/>
        <w:jc w:val="center"/>
      </w:pPr>
      <w:r>
        <w:t>Испокон</w:t>
      </w:r>
      <w:r>
        <w:rPr>
          <w:spacing w:val="-3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растит</w:t>
      </w:r>
      <w:r>
        <w:rPr>
          <w:spacing w:val="-2"/>
        </w:rPr>
        <w:t xml:space="preserve"> </w:t>
      </w:r>
      <w:r>
        <w:t>человека.</w:t>
      </w:r>
    </w:p>
    <w:p w:rsidR="00802735" w:rsidRDefault="00802735" w:rsidP="00924D65">
      <w:pPr>
        <w:jc w:val="center"/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firstLine="708"/>
        <w:jc w:val="left"/>
      </w:pPr>
      <w:r>
        <w:t>Произведения,</w:t>
      </w:r>
      <w:r>
        <w:rPr>
          <w:spacing w:val="19"/>
        </w:rPr>
        <w:t xml:space="preserve"> </w:t>
      </w:r>
      <w:r>
        <w:t>отражающие</w:t>
      </w:r>
      <w:r>
        <w:rPr>
          <w:spacing w:val="19"/>
        </w:rPr>
        <w:t xml:space="preserve"> </w:t>
      </w:r>
      <w:r>
        <w:t>ценность</w:t>
      </w:r>
      <w:r>
        <w:rPr>
          <w:spacing w:val="19"/>
        </w:rPr>
        <w:t xml:space="preserve"> </w:t>
      </w:r>
      <w:r>
        <w:t>чтения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 личности.</w:t>
      </w:r>
      <w:r>
        <w:rPr>
          <w:spacing w:val="-4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right="598" w:firstLine="708"/>
        <w:jc w:val="left"/>
      </w:pPr>
      <w:r>
        <w:t>С.Т.</w:t>
      </w:r>
      <w:r>
        <w:rPr>
          <w:spacing w:val="-3"/>
        </w:rPr>
        <w:t xml:space="preserve"> </w:t>
      </w:r>
      <w:r>
        <w:t>Аксаков</w:t>
      </w:r>
      <w:r>
        <w:rPr>
          <w:spacing w:val="6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Багрова-внука»</w:t>
      </w:r>
      <w:r>
        <w:rPr>
          <w:spacing w:val="59"/>
        </w:rPr>
        <w:t xml:space="preserve"> </w:t>
      </w:r>
      <w:r>
        <w:t>(фрагмент</w:t>
      </w:r>
      <w:r>
        <w:rPr>
          <w:spacing w:val="-57"/>
        </w:rPr>
        <w:t xml:space="preserve"> </w:t>
      </w:r>
      <w:r>
        <w:t>главы</w:t>
      </w:r>
      <w:r>
        <w:rPr>
          <w:spacing w:val="2"/>
        </w:rPr>
        <w:t xml:space="preserve"> </w:t>
      </w:r>
      <w:r>
        <w:t>«Последовательные</w:t>
      </w:r>
      <w:r>
        <w:rPr>
          <w:spacing w:val="-3"/>
        </w:rPr>
        <w:t xml:space="preserve"> </w:t>
      </w:r>
      <w:r>
        <w:t>воспоминания»).</w:t>
      </w:r>
    </w:p>
    <w:p w:rsidR="00802735" w:rsidRDefault="00802735" w:rsidP="00924D65">
      <w:pPr>
        <w:pStyle w:val="BodyText"/>
        <w:spacing w:before="1"/>
        <w:ind w:left="1169"/>
        <w:jc w:val="left"/>
      </w:pPr>
      <w:r>
        <w:t>Д.Н.</w:t>
      </w:r>
      <w:r>
        <w:rPr>
          <w:spacing w:val="-1"/>
        </w:rPr>
        <w:t xml:space="preserve"> </w:t>
      </w:r>
      <w:r>
        <w:t>Мамин-Сибиряк</w:t>
      </w:r>
      <w:r>
        <w:rPr>
          <w:spacing w:val="46"/>
        </w:rPr>
        <w:t xml:space="preserve"> </w:t>
      </w:r>
      <w:r>
        <w:t>«Из</w:t>
      </w:r>
      <w:r>
        <w:rPr>
          <w:spacing w:val="107"/>
        </w:rPr>
        <w:t xml:space="preserve"> </w:t>
      </w:r>
      <w:r>
        <w:t>далёкого</w:t>
      </w:r>
      <w:r>
        <w:rPr>
          <w:spacing w:val="106"/>
        </w:rPr>
        <w:t xml:space="preserve"> </w:t>
      </w:r>
      <w:r>
        <w:t>прошлого»</w:t>
      </w:r>
      <w:r>
        <w:rPr>
          <w:spacing w:val="101"/>
        </w:rPr>
        <w:t xml:space="preserve"> </w:t>
      </w:r>
      <w:r>
        <w:t>(глава</w:t>
      </w:r>
    </w:p>
    <w:p w:rsidR="00802735" w:rsidRDefault="00802735" w:rsidP="00924D65">
      <w:pPr>
        <w:pStyle w:val="BodyText"/>
        <w:jc w:val="left"/>
      </w:pPr>
      <w:r>
        <w:t>«Книжка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картинками»).</w:t>
      </w:r>
    </w:p>
    <w:p w:rsidR="00802735" w:rsidRDefault="00802735" w:rsidP="00924D65">
      <w:pPr>
        <w:pStyle w:val="BodyText"/>
        <w:ind w:left="1169"/>
        <w:jc w:val="left"/>
      </w:pPr>
      <w:r>
        <w:t>С.Т.</w:t>
      </w:r>
      <w:r>
        <w:rPr>
          <w:spacing w:val="-4"/>
        </w:rPr>
        <w:t xml:space="preserve"> </w:t>
      </w:r>
      <w:r>
        <w:t>Григорьев</w:t>
      </w:r>
      <w:r>
        <w:rPr>
          <w:spacing w:val="-2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Суворова»</w:t>
      </w:r>
      <w:r>
        <w:rPr>
          <w:spacing w:val="-9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579" w:right="12"/>
        <w:jc w:val="center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802735" w:rsidRDefault="00802735" w:rsidP="00924D65">
      <w:pPr>
        <w:pStyle w:val="BodyText"/>
        <w:ind w:left="579" w:right="15"/>
        <w:jc w:val="center"/>
      </w:pPr>
      <w:r>
        <w:t>Скромность</w:t>
      </w:r>
      <w:r>
        <w:rPr>
          <w:spacing w:val="-4"/>
        </w:rPr>
        <w:t xml:space="preserve"> </w:t>
      </w:r>
      <w:r>
        <w:t>красит</w:t>
      </w:r>
      <w:r>
        <w:rPr>
          <w:spacing w:val="-2"/>
        </w:rPr>
        <w:t xml:space="preserve"> </w:t>
      </w:r>
      <w:r>
        <w:t>человека.</w:t>
      </w:r>
    </w:p>
    <w:p w:rsidR="00802735" w:rsidRDefault="00802735" w:rsidP="00924D65">
      <w:pPr>
        <w:pStyle w:val="BodyText"/>
        <w:ind w:left="1169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скромности.</w:t>
      </w:r>
    </w:p>
    <w:p w:rsidR="00802735" w:rsidRDefault="00802735" w:rsidP="00924D65">
      <w:pPr>
        <w:pStyle w:val="BodyText"/>
        <w:tabs>
          <w:tab w:val="left" w:pos="3493"/>
          <w:tab w:val="left" w:pos="5624"/>
        </w:tabs>
        <w:ind w:right="600" w:firstLine="708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скромности как</w:t>
      </w:r>
      <w:r>
        <w:rPr>
          <w:spacing w:val="-1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/>
        <w:jc w:val="left"/>
      </w:pPr>
      <w:r>
        <w:t>Е.В.</w:t>
      </w:r>
      <w:r>
        <w:rPr>
          <w:spacing w:val="-5"/>
        </w:rPr>
        <w:t xml:space="preserve"> </w:t>
      </w:r>
      <w:r>
        <w:t>Клюев «Шагом</w:t>
      </w:r>
      <w:r>
        <w:rPr>
          <w:spacing w:val="-3"/>
        </w:rPr>
        <w:t xml:space="preserve"> </w:t>
      </w:r>
      <w:r>
        <w:t>марш».</w:t>
      </w:r>
    </w:p>
    <w:p w:rsidR="00802735" w:rsidRDefault="00802735" w:rsidP="00924D65">
      <w:pPr>
        <w:pStyle w:val="BodyText"/>
        <w:ind w:left="1169"/>
        <w:jc w:val="left"/>
      </w:pPr>
      <w:r>
        <w:t>И.П.</w:t>
      </w:r>
      <w:r>
        <w:rPr>
          <w:spacing w:val="-3"/>
        </w:rPr>
        <w:t xml:space="preserve"> </w:t>
      </w:r>
      <w:r>
        <w:t>Токмакова «Разговор</w:t>
      </w:r>
      <w:r>
        <w:rPr>
          <w:spacing w:val="-3"/>
        </w:rPr>
        <w:t xml:space="preserve"> </w:t>
      </w:r>
      <w:r>
        <w:t>татарника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спорыша».</w:t>
      </w:r>
    </w:p>
    <w:p w:rsidR="00802735" w:rsidRDefault="00802735" w:rsidP="00924D65">
      <w:pPr>
        <w:pStyle w:val="BodyText"/>
        <w:ind w:left="2941"/>
        <w:jc w:val="left"/>
      </w:pPr>
      <w:r>
        <w:t>Любовь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побеждает.</w:t>
      </w:r>
    </w:p>
    <w:p w:rsidR="00802735" w:rsidRDefault="00802735" w:rsidP="00924D65">
      <w:pPr>
        <w:pStyle w:val="BodyText"/>
        <w:tabs>
          <w:tab w:val="left" w:pos="3493"/>
          <w:tab w:val="left" w:pos="5624"/>
        </w:tabs>
        <w:ind w:right="596" w:firstLine="708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-57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spacing w:before="1"/>
        <w:ind w:left="1169" w:right="3268"/>
      </w:pPr>
      <w:r>
        <w:t>Б.П. Екимов «Ночь исцеления».</w:t>
      </w:r>
      <w:r>
        <w:rPr>
          <w:spacing w:val="-57"/>
        </w:rPr>
        <w:t xml:space="preserve"> </w:t>
      </w:r>
      <w:r>
        <w:t>И.А.</w:t>
      </w:r>
      <w:r>
        <w:rPr>
          <w:spacing w:val="-4"/>
        </w:rPr>
        <w:t xml:space="preserve"> </w:t>
      </w:r>
      <w:r>
        <w:t>Мазнин</w:t>
      </w:r>
      <w:r>
        <w:rPr>
          <w:spacing w:val="-1"/>
        </w:rPr>
        <w:t xml:space="preserve"> </w:t>
      </w:r>
      <w:r>
        <w:t>«Летний</w:t>
      </w:r>
      <w:r>
        <w:rPr>
          <w:spacing w:val="-3"/>
        </w:rPr>
        <w:t xml:space="preserve"> </w:t>
      </w:r>
      <w:r>
        <w:t>вечер».</w:t>
      </w:r>
    </w:p>
    <w:p w:rsidR="00802735" w:rsidRDefault="00802735" w:rsidP="00924D65">
      <w:pPr>
        <w:pStyle w:val="BodyText"/>
        <w:ind w:left="339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802735" w:rsidRDefault="00802735" w:rsidP="00924D65">
      <w:pPr>
        <w:pStyle w:val="BodyText"/>
        <w:ind w:left="1169"/>
      </w:pPr>
      <w:r>
        <w:t>Такое</w:t>
      </w:r>
      <w:r>
        <w:rPr>
          <w:spacing w:val="-3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детство.</w:t>
      </w:r>
    </w:p>
    <w:p w:rsidR="00802735" w:rsidRDefault="00802735" w:rsidP="00924D65">
      <w:pPr>
        <w:pStyle w:val="BodyText"/>
        <w:ind w:right="600" w:firstLine="708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 в разные исторические эпохи: взросление, особенности</w:t>
      </w:r>
      <w:r>
        <w:rPr>
          <w:spacing w:val="1"/>
        </w:rPr>
        <w:t xml:space="preserve"> </w:t>
      </w:r>
      <w:r>
        <w:t>отношений с окружающим миром, взрослыми и сверстниками.</w:t>
      </w:r>
      <w:r>
        <w:rPr>
          <w:spacing w:val="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spacing w:before="1"/>
        <w:ind w:left="1169"/>
      </w:pPr>
      <w:r>
        <w:t>Е.Н.</w:t>
      </w:r>
      <w:r>
        <w:rPr>
          <w:spacing w:val="-4"/>
        </w:rPr>
        <w:t xml:space="preserve"> </w:t>
      </w:r>
      <w:r>
        <w:t>Верейская</w:t>
      </w:r>
      <w:r>
        <w:rPr>
          <w:spacing w:val="1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девочки»</w:t>
      </w:r>
      <w:r>
        <w:rPr>
          <w:spacing w:val="-10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1169"/>
      </w:pPr>
      <w:r>
        <w:t>М.В.</w:t>
      </w:r>
      <w:r>
        <w:rPr>
          <w:spacing w:val="-1"/>
        </w:rPr>
        <w:t xml:space="preserve"> </w:t>
      </w:r>
      <w:r>
        <w:t xml:space="preserve">Водопьянов      </w:t>
      </w:r>
      <w:r>
        <w:rPr>
          <w:spacing w:val="12"/>
        </w:rPr>
        <w:t xml:space="preserve"> </w:t>
      </w:r>
      <w:r>
        <w:t xml:space="preserve">«Полярный       </w:t>
      </w:r>
      <w:r>
        <w:rPr>
          <w:spacing w:val="8"/>
        </w:rPr>
        <w:t xml:space="preserve"> </w:t>
      </w:r>
      <w:r>
        <w:t xml:space="preserve">лётчик»       </w:t>
      </w:r>
      <w:r>
        <w:rPr>
          <w:spacing w:val="2"/>
        </w:rPr>
        <w:t xml:space="preserve"> </w:t>
      </w:r>
      <w:r>
        <w:t>(главы</w:t>
      </w:r>
    </w:p>
    <w:p w:rsidR="00802735" w:rsidRDefault="00802735" w:rsidP="00924D65">
      <w:pPr>
        <w:pStyle w:val="BodyText"/>
      </w:pPr>
      <w:r>
        <w:t>«Маленький</w:t>
      </w:r>
      <w:r>
        <w:rPr>
          <w:spacing w:val="-5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«полёт»).</w:t>
      </w:r>
    </w:p>
    <w:p w:rsidR="00802735" w:rsidRDefault="00802735" w:rsidP="00924D65">
      <w:pPr>
        <w:pStyle w:val="BodyText"/>
        <w:ind w:left="1169"/>
      </w:pPr>
      <w:r>
        <w:t>К.В.</w:t>
      </w:r>
      <w:r>
        <w:rPr>
          <w:spacing w:val="-3"/>
        </w:rPr>
        <w:t xml:space="preserve"> </w:t>
      </w:r>
      <w:r>
        <w:t>Лукашевич</w:t>
      </w:r>
      <w:r>
        <w:rPr>
          <w:spacing w:val="1"/>
        </w:rPr>
        <w:t xml:space="preserve"> </w:t>
      </w:r>
      <w:r>
        <w:t>«Моё</w:t>
      </w:r>
      <w:r>
        <w:rPr>
          <w:spacing w:val="-1"/>
        </w:rPr>
        <w:t xml:space="preserve"> </w:t>
      </w:r>
      <w:r>
        <w:t>милое</w:t>
      </w:r>
      <w:r>
        <w:rPr>
          <w:spacing w:val="-3"/>
        </w:rPr>
        <w:t xml:space="preserve"> </w:t>
      </w:r>
      <w:r>
        <w:t>детство»</w:t>
      </w:r>
      <w:r>
        <w:rPr>
          <w:spacing w:val="-8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ind w:left="2869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802735" w:rsidRDefault="00802735" w:rsidP="00924D65">
      <w:pPr>
        <w:pStyle w:val="BodyText"/>
        <w:ind w:left="1169"/>
        <w:jc w:val="left"/>
      </w:pPr>
      <w:r>
        <w:t>Придуманные</w:t>
      </w:r>
      <w:r>
        <w:rPr>
          <w:spacing w:val="-10"/>
        </w:rPr>
        <w:t xml:space="preserve"> </w:t>
      </w:r>
      <w:r>
        <w:t>миры.</w:t>
      </w:r>
    </w:p>
    <w:p w:rsidR="00802735" w:rsidRDefault="00802735" w:rsidP="00924D65">
      <w:pPr>
        <w:pStyle w:val="BodyText"/>
        <w:tabs>
          <w:tab w:val="left" w:pos="2584"/>
          <w:tab w:val="left" w:pos="2972"/>
          <w:tab w:val="left" w:pos="4778"/>
          <w:tab w:val="left" w:pos="6237"/>
        </w:tabs>
        <w:ind w:right="597" w:firstLine="708"/>
        <w:jc w:val="left"/>
      </w:pPr>
      <w:r>
        <w:t>Отражение</w:t>
      </w:r>
      <w:r>
        <w:tab/>
        <w:t>в</w:t>
      </w:r>
      <w:r>
        <w:tab/>
        <w:t>произведениях</w:t>
      </w:r>
      <w:r>
        <w:tab/>
        <w:t>фантастики</w:t>
      </w:r>
      <w:r>
        <w:tab/>
        <w:t>проблем</w:t>
      </w:r>
      <w:r>
        <w:rPr>
          <w:spacing w:val="-57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мира. Например:</w:t>
      </w:r>
    </w:p>
    <w:p w:rsidR="00802735" w:rsidRDefault="00802735" w:rsidP="00924D65">
      <w:pPr>
        <w:pStyle w:val="BodyText"/>
        <w:ind w:left="1169"/>
        <w:jc w:val="left"/>
      </w:pPr>
      <w:r>
        <w:t>Т.В.</w:t>
      </w:r>
      <w:r>
        <w:rPr>
          <w:spacing w:val="-3"/>
        </w:rPr>
        <w:t xml:space="preserve"> </w:t>
      </w:r>
      <w:r>
        <w:t>Михеева</w:t>
      </w:r>
      <w:r>
        <w:rPr>
          <w:spacing w:val="1"/>
        </w:rPr>
        <w:t xml:space="preserve"> </w:t>
      </w:r>
      <w:r>
        <w:t>«Асино</w:t>
      </w:r>
      <w:r>
        <w:rPr>
          <w:spacing w:val="-2"/>
        </w:rPr>
        <w:t xml:space="preserve"> </w:t>
      </w:r>
      <w:r>
        <w:t>лето»</w:t>
      </w:r>
      <w:r>
        <w:rPr>
          <w:spacing w:val="-10"/>
        </w:rPr>
        <w:t xml:space="preserve"> </w:t>
      </w:r>
      <w:r>
        <w:t>(фрагмент).</w:t>
      </w:r>
    </w:p>
    <w:p w:rsidR="00802735" w:rsidRDefault="00802735" w:rsidP="00924D65">
      <w:pPr>
        <w:pStyle w:val="BodyText"/>
        <w:tabs>
          <w:tab w:val="left" w:pos="3051"/>
          <w:tab w:val="left" w:pos="4589"/>
          <w:tab w:val="left" w:pos="5174"/>
          <w:tab w:val="left" w:pos="6270"/>
        </w:tabs>
        <w:ind w:left="1169"/>
        <w:jc w:val="left"/>
      </w:pPr>
      <w:r>
        <w:t>В.П.</w:t>
      </w:r>
      <w:r>
        <w:rPr>
          <w:spacing w:val="-3"/>
        </w:rPr>
        <w:t xml:space="preserve"> </w:t>
      </w:r>
      <w:r>
        <w:t>Крапивин</w:t>
      </w:r>
      <w:r>
        <w:tab/>
        <w:t>«Голубятня</w:t>
      </w:r>
      <w:r>
        <w:tab/>
        <w:t>на</w:t>
      </w:r>
      <w:r>
        <w:tab/>
        <w:t>жёлтой</w:t>
      </w:r>
      <w:r>
        <w:tab/>
        <w:t>поляне»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jc w:val="left"/>
      </w:pPr>
      <w:r>
        <w:t>(фрагменты).</w:t>
      </w:r>
    </w:p>
    <w:p w:rsidR="00802735" w:rsidRDefault="00802735" w:rsidP="00924D65">
      <w:pPr>
        <w:pStyle w:val="BodyText"/>
        <w:ind w:left="2554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 –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802735" w:rsidRDefault="00802735" w:rsidP="00924D65">
      <w:pPr>
        <w:pStyle w:val="BodyText"/>
        <w:ind w:left="1795"/>
        <w:jc w:val="left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сильна.</w:t>
      </w:r>
    </w:p>
    <w:p w:rsidR="00802735" w:rsidRDefault="00802735" w:rsidP="00924D65">
      <w:pPr>
        <w:pStyle w:val="BodyText"/>
        <w:spacing w:before="1"/>
        <w:ind w:left="1169"/>
        <w:jc w:val="left"/>
      </w:pPr>
      <w:r>
        <w:t>Люди</w:t>
      </w:r>
      <w:r>
        <w:rPr>
          <w:spacing w:val="-5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Русской.</w:t>
      </w:r>
    </w:p>
    <w:p w:rsidR="00802735" w:rsidRDefault="00802735" w:rsidP="00924D65">
      <w:pPr>
        <w:pStyle w:val="BodyText"/>
        <w:ind w:right="598" w:firstLine="708"/>
        <w:jc w:val="left"/>
      </w:pPr>
      <w:r>
        <w:t>Произведения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выдающихся</w:t>
      </w:r>
      <w:r>
        <w:rPr>
          <w:spacing w:val="8"/>
        </w:rPr>
        <w:t xml:space="preserve"> </w:t>
      </w:r>
      <w:r>
        <w:t>представителях</w:t>
      </w:r>
      <w:r>
        <w:rPr>
          <w:spacing w:val="10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 w:right="848"/>
        <w:jc w:val="left"/>
      </w:pPr>
      <w:r>
        <w:t>Е.В. Мурашова «Афанасий Никитин» (глава «Каффа»).</w:t>
      </w:r>
      <w:r>
        <w:rPr>
          <w:spacing w:val="-57"/>
        </w:rPr>
        <w:t xml:space="preserve"> </w:t>
      </w:r>
      <w:r>
        <w:t>Ю.А.</w:t>
      </w:r>
      <w:r>
        <w:rPr>
          <w:spacing w:val="-1"/>
        </w:rPr>
        <w:t xml:space="preserve"> </w:t>
      </w:r>
      <w:r>
        <w:t>Гагарин</w:t>
      </w:r>
      <w:r>
        <w:rPr>
          <w:spacing w:val="4"/>
        </w:rPr>
        <w:t xml:space="preserve"> </w:t>
      </w:r>
      <w:r>
        <w:t>«Сто восемь</w:t>
      </w:r>
      <w:r>
        <w:rPr>
          <w:spacing w:val="-1"/>
        </w:rPr>
        <w:t xml:space="preserve"> </w:t>
      </w:r>
      <w:r>
        <w:t>минут».</w:t>
      </w:r>
    </w:p>
    <w:p w:rsidR="00802735" w:rsidRDefault="00802735" w:rsidP="00924D65">
      <w:pPr>
        <w:pStyle w:val="BodyText"/>
        <w:ind w:left="2938"/>
        <w:jc w:val="left"/>
      </w:pP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зовём.</w:t>
      </w:r>
    </w:p>
    <w:p w:rsidR="00802735" w:rsidRDefault="00802735" w:rsidP="00924D65">
      <w:pPr>
        <w:pStyle w:val="BodyText"/>
        <w:ind w:left="1169"/>
        <w:jc w:val="left"/>
      </w:pPr>
      <w:r>
        <w:t>Широка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моя родная.</w:t>
      </w:r>
    </w:p>
    <w:p w:rsidR="00802735" w:rsidRDefault="00802735" w:rsidP="00924D65">
      <w:pPr>
        <w:pStyle w:val="BodyText"/>
        <w:ind w:firstLine="708"/>
        <w:jc w:val="left"/>
      </w:pPr>
      <w:r>
        <w:t>Произведения,</w:t>
      </w:r>
      <w:r>
        <w:rPr>
          <w:spacing w:val="4"/>
        </w:rPr>
        <w:t xml:space="preserve"> </w:t>
      </w:r>
      <w:r>
        <w:t>отражающие</w:t>
      </w:r>
      <w:r>
        <w:rPr>
          <w:spacing w:val="4"/>
        </w:rPr>
        <w:t xml:space="preserve"> </w:t>
      </w:r>
      <w:r>
        <w:t>любовь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уголков</w:t>
      </w:r>
      <w:r>
        <w:rPr>
          <w:spacing w:val="-1"/>
        </w:rPr>
        <w:t xml:space="preserve"> </w:t>
      </w:r>
      <w:r>
        <w:t>родной земли.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 w:right="1877"/>
        <w:jc w:val="left"/>
      </w:pPr>
      <w:r>
        <w:t>А.С. Зеленин «Мамкин Василёк» (фрагмент).</w:t>
      </w:r>
      <w:r>
        <w:rPr>
          <w:spacing w:val="-57"/>
        </w:rPr>
        <w:t xml:space="preserve"> </w:t>
      </w:r>
      <w:r>
        <w:t>А.Д.</w:t>
      </w:r>
      <w:r>
        <w:rPr>
          <w:spacing w:val="-1"/>
        </w:rPr>
        <w:t xml:space="preserve"> </w:t>
      </w:r>
      <w:r>
        <w:t>Дорофеев</w:t>
      </w:r>
      <w:r>
        <w:rPr>
          <w:spacing w:val="3"/>
        </w:rPr>
        <w:t xml:space="preserve"> </w:t>
      </w:r>
      <w:r>
        <w:t>«Веретено».</w:t>
      </w:r>
    </w:p>
    <w:p w:rsidR="00802735" w:rsidRDefault="00802735" w:rsidP="00924D65">
      <w:pPr>
        <w:pStyle w:val="BodyText"/>
        <w:ind w:left="1169"/>
        <w:jc w:val="left"/>
      </w:pPr>
      <w:r>
        <w:t>В.Г.</w:t>
      </w:r>
      <w:r>
        <w:rPr>
          <w:spacing w:val="-4"/>
        </w:rPr>
        <w:t xml:space="preserve"> </w:t>
      </w:r>
      <w:r>
        <w:t>Распутин</w:t>
      </w:r>
      <w:r>
        <w:rPr>
          <w:spacing w:val="1"/>
        </w:rPr>
        <w:t xml:space="preserve"> </w:t>
      </w:r>
      <w:r>
        <w:t>«Саяны».</w:t>
      </w:r>
    </w:p>
    <w:p w:rsidR="00802735" w:rsidRDefault="00802735" w:rsidP="00924D65">
      <w:pPr>
        <w:pStyle w:val="BodyText"/>
        <w:ind w:left="1169"/>
        <w:jc w:val="left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валдайских</w:t>
      </w:r>
      <w:r>
        <w:rPr>
          <w:spacing w:val="-2"/>
        </w:rPr>
        <w:t xml:space="preserve"> </w:t>
      </w:r>
      <w:r>
        <w:t>колокольчиках.</w:t>
      </w:r>
    </w:p>
    <w:p w:rsidR="00802735" w:rsidRDefault="00802735" w:rsidP="00924D65">
      <w:pPr>
        <w:pStyle w:val="BodyText"/>
        <w:ind w:left="3171"/>
        <w:jc w:val="lef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природе.</w:t>
      </w:r>
    </w:p>
    <w:p w:rsidR="00802735" w:rsidRDefault="00802735" w:rsidP="00924D65">
      <w:pPr>
        <w:pStyle w:val="BodyText"/>
        <w:ind w:left="1169"/>
      </w:pPr>
      <w:r>
        <w:t>Под</w:t>
      </w:r>
      <w:r>
        <w:rPr>
          <w:spacing w:val="-4"/>
        </w:rPr>
        <w:t xml:space="preserve"> </w:t>
      </w:r>
      <w:r>
        <w:t>дыханьем</w:t>
      </w:r>
      <w:r>
        <w:rPr>
          <w:spacing w:val="-3"/>
        </w:rPr>
        <w:t xml:space="preserve"> </w:t>
      </w:r>
      <w:r>
        <w:t>непогоды.</w:t>
      </w:r>
    </w:p>
    <w:p w:rsidR="00802735" w:rsidRDefault="00802735" w:rsidP="00924D65">
      <w:pPr>
        <w:pStyle w:val="BodyText"/>
        <w:spacing w:before="1"/>
        <w:ind w:right="599" w:firstLine="708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 грозе,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:rsidR="00802735" w:rsidRDefault="00802735" w:rsidP="00924D65">
      <w:pPr>
        <w:pStyle w:val="BodyText"/>
        <w:ind w:left="1169" w:right="1481"/>
        <w:jc w:val="left"/>
      </w:pPr>
      <w:r>
        <w:t>Русские народные загадки о ветре, морозе, грозе.</w:t>
      </w:r>
      <w:r>
        <w:rPr>
          <w:spacing w:val="-57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Берестов</w:t>
      </w:r>
      <w:r>
        <w:rPr>
          <w:spacing w:val="4"/>
        </w:rPr>
        <w:t xml:space="preserve"> </w:t>
      </w:r>
      <w:r>
        <w:t>«Мороз».</w:t>
      </w:r>
    </w:p>
    <w:p w:rsidR="00802735" w:rsidRDefault="00802735" w:rsidP="00924D65">
      <w:pPr>
        <w:pStyle w:val="BodyText"/>
        <w:ind w:left="1169" w:right="3851"/>
        <w:jc w:val="left"/>
      </w:pPr>
      <w:r>
        <w:t>М.М. Зощенко «Гроза».</w:t>
      </w:r>
      <w:r>
        <w:rPr>
          <w:spacing w:val="1"/>
        </w:rPr>
        <w:t xml:space="preserve"> </w:t>
      </w:r>
      <w:r>
        <w:t>А.А.</w:t>
      </w:r>
      <w:r>
        <w:rPr>
          <w:spacing w:val="-10"/>
        </w:rPr>
        <w:t xml:space="preserve"> </w:t>
      </w:r>
      <w:r>
        <w:t>Солоухин</w:t>
      </w:r>
      <w:r>
        <w:rPr>
          <w:spacing w:val="-6"/>
        </w:rPr>
        <w:t xml:space="preserve"> </w:t>
      </w:r>
      <w:r>
        <w:t>«Ветер».</w:t>
      </w:r>
    </w:p>
    <w:p w:rsidR="00802735" w:rsidRDefault="00802735" w:rsidP="00924D65">
      <w:pPr>
        <w:pStyle w:val="BodyText"/>
        <w:ind w:right="598" w:firstLine="828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наполнением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02735" w:rsidRDefault="00802735" w:rsidP="00924D65">
      <w:pPr>
        <w:pStyle w:val="BodyText"/>
        <w:spacing w:before="1"/>
        <w:ind w:left="2816"/>
      </w:pPr>
      <w:r>
        <w:t>Аудирование</w:t>
      </w:r>
      <w:r>
        <w:rPr>
          <w:spacing w:val="-5"/>
        </w:rPr>
        <w:t xml:space="preserve"> </w:t>
      </w:r>
      <w:r>
        <w:t>(слушание).</w:t>
      </w:r>
    </w:p>
    <w:p w:rsidR="00802735" w:rsidRDefault="00802735" w:rsidP="00924D65">
      <w:pPr>
        <w:pStyle w:val="BodyText"/>
        <w:ind w:right="597" w:firstLine="70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отражающих национально-культурные ценности,</w:t>
      </w:r>
      <w:r>
        <w:rPr>
          <w:spacing w:val="-57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воспринятого на</w:t>
      </w:r>
      <w:r>
        <w:rPr>
          <w:spacing w:val="-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текста.</w:t>
      </w:r>
    </w:p>
    <w:p w:rsidR="00802735" w:rsidRDefault="00802735" w:rsidP="00924D65">
      <w:pPr>
        <w:pStyle w:val="BodyText"/>
        <w:ind w:left="3745"/>
        <w:jc w:val="left"/>
      </w:pPr>
      <w:r>
        <w:t>Чтение.</w:t>
      </w:r>
    </w:p>
    <w:p w:rsidR="00802735" w:rsidRDefault="00802735" w:rsidP="00924D65">
      <w:pPr>
        <w:pStyle w:val="BodyText"/>
        <w:ind w:right="598" w:firstLine="828"/>
        <w:jc w:val="left"/>
      </w:pPr>
      <w:r>
        <w:t>Чтение</w:t>
      </w:r>
      <w:r>
        <w:rPr>
          <w:spacing w:val="22"/>
        </w:rPr>
        <w:t xml:space="preserve"> </w:t>
      </w:r>
      <w:r>
        <w:t>вслух.</w:t>
      </w:r>
      <w:r>
        <w:rPr>
          <w:spacing w:val="23"/>
        </w:rPr>
        <w:t xml:space="preserve"> </w:t>
      </w:r>
      <w:r>
        <w:t>Постепенный</w:t>
      </w:r>
      <w:r>
        <w:rPr>
          <w:spacing w:val="21"/>
        </w:rPr>
        <w:t xml:space="preserve"> </w:t>
      </w:r>
      <w:r>
        <w:t>переход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слогового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плавному</w:t>
      </w:r>
      <w:r>
        <w:rPr>
          <w:spacing w:val="9"/>
        </w:rPr>
        <w:t xml:space="preserve"> </w:t>
      </w:r>
      <w:r>
        <w:t>осмысленному</w:t>
      </w:r>
      <w:r>
        <w:rPr>
          <w:spacing w:val="10"/>
        </w:rPr>
        <w:t xml:space="preserve"> </w:t>
      </w:r>
      <w:r>
        <w:t>правильному</w:t>
      </w:r>
      <w:r>
        <w:rPr>
          <w:spacing w:val="10"/>
        </w:rPr>
        <w:t xml:space="preserve"> </w:t>
      </w:r>
      <w:r>
        <w:t>чтению</w:t>
      </w:r>
      <w:r>
        <w:rPr>
          <w:spacing w:val="16"/>
        </w:rPr>
        <w:t xml:space="preserve"> </w:t>
      </w:r>
      <w:r>
        <w:t>целыми</w:t>
      </w:r>
      <w:r>
        <w:rPr>
          <w:spacing w:val="16"/>
        </w:rPr>
        <w:t xml:space="preserve"> </w:t>
      </w:r>
      <w:r>
        <w:t>словами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6"/>
      </w:pP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 смысловых особенностей разных по виду и типу</w:t>
      </w:r>
      <w:r>
        <w:rPr>
          <w:spacing w:val="-57"/>
        </w:rPr>
        <w:t xml:space="preserve"> </w:t>
      </w:r>
      <w:r>
        <w:t>текстов.</w:t>
      </w:r>
    </w:p>
    <w:p w:rsidR="00802735" w:rsidRDefault="00802735" w:rsidP="00924D65">
      <w:pPr>
        <w:pStyle w:val="BodyText"/>
        <w:spacing w:before="1"/>
        <w:ind w:right="603" w:firstLine="828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особенностей разных видов</w:t>
      </w:r>
      <w:r>
        <w:rPr>
          <w:spacing w:val="-1"/>
        </w:rPr>
        <w:t xml:space="preserve"> </w:t>
      </w:r>
      <w:r>
        <w:t>чтения.</w:t>
      </w:r>
    </w:p>
    <w:p w:rsidR="00802735" w:rsidRDefault="00802735" w:rsidP="00924D65">
      <w:pPr>
        <w:pStyle w:val="BodyText"/>
        <w:ind w:right="595" w:firstLine="828"/>
      </w:pP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русский фольклорный текст как источник познания ценностей и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народа.</w:t>
      </w:r>
    </w:p>
    <w:p w:rsidR="00802735" w:rsidRDefault="00802735" w:rsidP="00924D65">
      <w:pPr>
        <w:pStyle w:val="BodyText"/>
        <w:ind w:right="596" w:firstLine="828"/>
      </w:pP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5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 пространстве на протяжении многих эпох: любовь к</w:t>
      </w:r>
      <w:r>
        <w:rPr>
          <w:spacing w:val="-57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6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 гостеприимство и другие. Семейные ценности: 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семьи.</w:t>
      </w:r>
    </w:p>
    <w:p w:rsidR="00802735" w:rsidRDefault="00802735" w:rsidP="00924D65">
      <w:pPr>
        <w:pStyle w:val="BodyText"/>
        <w:spacing w:before="1"/>
        <w:ind w:right="600" w:firstLine="708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 с окружающим миром, взрослыми и сверстниками,</w:t>
      </w:r>
      <w:r>
        <w:rPr>
          <w:spacing w:val="1"/>
        </w:rPr>
        <w:t xml:space="preserve"> </w:t>
      </w:r>
      <w:r>
        <w:t>осознание себя как носителя и продолжателя русских традиций.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802735" w:rsidRDefault="00802735" w:rsidP="00924D65">
      <w:pPr>
        <w:pStyle w:val="BodyText"/>
        <w:spacing w:before="1"/>
        <w:ind w:right="599" w:firstLine="708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литературы:</w:t>
      </w:r>
      <w:r>
        <w:rPr>
          <w:spacing w:val="-57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 русского народа о мире природы (солнце, поле,</w:t>
      </w:r>
      <w:r>
        <w:rPr>
          <w:spacing w:val="1"/>
        </w:rPr>
        <w:t xml:space="preserve"> </w:t>
      </w:r>
      <w:r>
        <w:t>лесе, реке, тумане, ветре, морозе, грозе и другие), отражение</w:t>
      </w:r>
      <w:r>
        <w:rPr>
          <w:spacing w:val="1"/>
        </w:rPr>
        <w:t xml:space="preserve"> </w:t>
      </w:r>
      <w:r>
        <w:t>этих представлений в фольклоре и их развитие в русской поэзии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и настроением</w:t>
      </w:r>
      <w:r>
        <w:rPr>
          <w:spacing w:val="-1"/>
        </w:rPr>
        <w:t xml:space="preserve"> </w:t>
      </w:r>
      <w:r>
        <w:t>человека.</w:t>
      </w:r>
    </w:p>
    <w:p w:rsidR="00802735" w:rsidRDefault="00802735" w:rsidP="00924D65">
      <w:pPr>
        <w:pStyle w:val="BodyText"/>
        <w:ind w:right="595" w:firstLine="828"/>
      </w:pPr>
      <w:r>
        <w:t>Чтение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текстов:</w:t>
      </w:r>
      <w:r>
        <w:rPr>
          <w:spacing w:val="6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культурный</w:t>
      </w:r>
      <w:r>
        <w:rPr>
          <w:spacing w:val="58"/>
        </w:rPr>
        <w:t xml:space="preserve"> </w:t>
      </w:r>
      <w:r>
        <w:t>комментарий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произведениям,</w:t>
      </w:r>
      <w:r>
        <w:rPr>
          <w:spacing w:val="55"/>
        </w:rPr>
        <w:t xml:space="preserve"> </w:t>
      </w:r>
      <w:r>
        <w:t>отдельные</w:t>
      </w:r>
      <w:r>
        <w:rPr>
          <w:spacing w:val="56"/>
        </w:rPr>
        <w:t xml:space="preserve"> </w:t>
      </w:r>
      <w:r>
        <w:t>факты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</w:pPr>
      <w:r>
        <w:t>биографии</w:t>
      </w:r>
      <w:r>
        <w:rPr>
          <w:spacing w:val="-2"/>
        </w:rPr>
        <w:t xml:space="preserve"> </w:t>
      </w:r>
      <w:r>
        <w:t>авторов</w:t>
      </w:r>
      <w:r>
        <w:rPr>
          <w:spacing w:val="-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текстов.</w:t>
      </w:r>
    </w:p>
    <w:p w:rsidR="00802735" w:rsidRDefault="00802735" w:rsidP="00924D65">
      <w:pPr>
        <w:pStyle w:val="BodyText"/>
        <w:ind w:left="1289"/>
      </w:pPr>
      <w:r>
        <w:t>Говорение</w:t>
      </w:r>
      <w:r>
        <w:rPr>
          <w:spacing w:val="-5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общения).</w:t>
      </w:r>
    </w:p>
    <w:p w:rsidR="00802735" w:rsidRDefault="00802735" w:rsidP="00924D65">
      <w:pPr>
        <w:pStyle w:val="BodyText"/>
        <w:ind w:right="594" w:firstLine="708"/>
      </w:pP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</w:t>
      </w:r>
      <w:r>
        <w:rPr>
          <w:spacing w:val="6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текста).</w:t>
      </w:r>
    </w:p>
    <w:p w:rsidR="00802735" w:rsidRDefault="00802735" w:rsidP="00924D65">
      <w:pPr>
        <w:pStyle w:val="BodyText"/>
        <w:spacing w:before="1"/>
        <w:ind w:right="597" w:firstLine="708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802735" w:rsidRDefault="00802735" w:rsidP="00924D65">
      <w:pPr>
        <w:pStyle w:val="BodyText"/>
        <w:ind w:right="601" w:firstLine="708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обучающихся.</w:t>
      </w:r>
    </w:p>
    <w:p w:rsidR="00802735" w:rsidRDefault="00802735" w:rsidP="00924D65">
      <w:pPr>
        <w:pStyle w:val="BodyText"/>
        <w:ind w:left="1289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речи).</w:t>
      </w:r>
    </w:p>
    <w:p w:rsidR="00802735" w:rsidRDefault="00802735" w:rsidP="00924D65">
      <w:pPr>
        <w:pStyle w:val="BodyText"/>
        <w:ind w:right="597" w:firstLine="708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произведениях.</w:t>
      </w:r>
    </w:p>
    <w:p w:rsidR="00802735" w:rsidRDefault="00802735" w:rsidP="00924D65">
      <w:pPr>
        <w:pStyle w:val="BodyText"/>
        <w:spacing w:before="1"/>
        <w:ind w:left="1289"/>
      </w:pPr>
      <w:r>
        <w:t>Библиографическая</w:t>
      </w:r>
      <w:r>
        <w:rPr>
          <w:spacing w:val="-5"/>
        </w:rPr>
        <w:t xml:space="preserve"> </w:t>
      </w:r>
      <w:r>
        <w:t>культура.</w:t>
      </w:r>
    </w:p>
    <w:p w:rsidR="00802735" w:rsidRDefault="00802735" w:rsidP="00924D65">
      <w:pPr>
        <w:pStyle w:val="BodyText"/>
        <w:ind w:right="598" w:firstLine="708"/>
      </w:pPr>
      <w:r>
        <w:t>Выбор книг по обсуждаемой проблематике, в том числе с</w:t>
      </w:r>
      <w:r>
        <w:rPr>
          <w:spacing w:val="-57"/>
        </w:rPr>
        <w:t xml:space="preserve"> </w:t>
      </w:r>
      <w:r>
        <w:t>использованием списка произведений для внеклассного чтения,</w:t>
      </w:r>
      <w:r>
        <w:rPr>
          <w:spacing w:val="1"/>
        </w:rPr>
        <w:t xml:space="preserve"> </w:t>
      </w:r>
      <w:r>
        <w:t>рекомендованных в учебнике. Использование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культуре.</w:t>
      </w:r>
    </w:p>
    <w:p w:rsidR="00802735" w:rsidRDefault="00802735" w:rsidP="00924D65">
      <w:pPr>
        <w:pStyle w:val="BodyText"/>
        <w:ind w:left="1289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пропедевтика.</w:t>
      </w:r>
    </w:p>
    <w:p w:rsidR="00802735" w:rsidRDefault="00802735" w:rsidP="00924D65">
      <w:pPr>
        <w:pStyle w:val="BodyText"/>
        <w:spacing w:before="1"/>
        <w:ind w:right="603" w:firstLine="708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 литературных</w:t>
      </w:r>
      <w:r>
        <w:rPr>
          <w:spacing w:val="1"/>
        </w:rPr>
        <w:t xml:space="preserve"> </w:t>
      </w:r>
      <w:r>
        <w:t>понятий.</w:t>
      </w:r>
    </w:p>
    <w:p w:rsidR="00802735" w:rsidRDefault="00802735" w:rsidP="00924D65">
      <w:pPr>
        <w:pStyle w:val="BodyText"/>
        <w:ind w:right="595" w:firstLine="708"/>
      </w:pPr>
      <w:r>
        <w:t>Жанровое разнообразие изучаемых произведений: малые</w:t>
      </w:r>
      <w:r>
        <w:rPr>
          <w:spacing w:val="1"/>
        </w:rPr>
        <w:t xml:space="preserve"> </w:t>
      </w:r>
      <w:r>
        <w:t>и большие фольклорные формы, литературная сказка, 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802735" w:rsidRDefault="00802735" w:rsidP="00924D65">
      <w:pPr>
        <w:pStyle w:val="BodyText"/>
        <w:ind w:right="601" w:firstLine="768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 литературных</w:t>
      </w:r>
      <w:r>
        <w:rPr>
          <w:spacing w:val="1"/>
        </w:rPr>
        <w:t xml:space="preserve"> </w:t>
      </w:r>
      <w:r>
        <w:t>произведений).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6" w:firstLine="708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 создание собственного устного и 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 русских</w:t>
      </w:r>
      <w:r>
        <w:rPr>
          <w:spacing w:val="-1"/>
        </w:rPr>
        <w:t xml:space="preserve"> </w:t>
      </w:r>
      <w:r>
        <w:t>художников.</w:t>
      </w:r>
    </w:p>
    <w:p w:rsidR="00802735" w:rsidRDefault="00802735" w:rsidP="00924D65">
      <w:pPr>
        <w:pStyle w:val="Heading3"/>
        <w:spacing w:before="1" w:line="244" w:lineRule="auto"/>
        <w:ind w:right="596" w:firstLine="8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литературному</w:t>
      </w:r>
      <w:r>
        <w:rPr>
          <w:spacing w:val="-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(русском) языке.</w:t>
      </w:r>
    </w:p>
    <w:p w:rsidR="00802735" w:rsidRDefault="00802735" w:rsidP="00924D65">
      <w:pPr>
        <w:pStyle w:val="BodyText"/>
        <w:ind w:right="602" w:firstLine="708"/>
      </w:pPr>
      <w:r>
        <w:t>Результаты изучения предмета «Литературное 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30"/>
        </w:rPr>
        <w:t xml:space="preserve"> </w:t>
      </w:r>
      <w:r>
        <w:t>(русском)</w:t>
      </w:r>
      <w:r>
        <w:rPr>
          <w:spacing w:val="32"/>
        </w:rPr>
        <w:t xml:space="preserve"> </w:t>
      </w:r>
      <w:r>
        <w:t>языке»</w:t>
      </w:r>
      <w:r>
        <w:rPr>
          <w:spacing w:val="2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составе</w:t>
      </w:r>
      <w:r>
        <w:rPr>
          <w:spacing w:val="30"/>
        </w:rPr>
        <w:t xml:space="preserve"> </w:t>
      </w:r>
      <w:r>
        <w:t>предметной</w:t>
      </w:r>
      <w:r>
        <w:rPr>
          <w:spacing w:val="31"/>
        </w:rPr>
        <w:t xml:space="preserve"> </w:t>
      </w:r>
      <w:r>
        <w:t>области</w:t>
      </w:r>
    </w:p>
    <w:p w:rsidR="00802735" w:rsidRDefault="00802735" w:rsidP="00924D65">
      <w:pPr>
        <w:pStyle w:val="BodyText"/>
        <w:ind w:right="596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802735" w:rsidRDefault="00802735" w:rsidP="00924D65">
      <w:pPr>
        <w:pStyle w:val="BodyText"/>
        <w:ind w:right="599" w:firstLine="828"/>
      </w:pPr>
      <w:r>
        <w:t>В результате изучения предмета «Литературное 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деятельности:</w:t>
      </w:r>
    </w:p>
    <w:p w:rsidR="00802735" w:rsidRDefault="00802735" w:rsidP="00924D65">
      <w:pPr>
        <w:pStyle w:val="BodyText"/>
        <w:ind w:left="1169"/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:rsidR="00802735" w:rsidRDefault="00802735" w:rsidP="00924D65">
      <w:pPr>
        <w:pStyle w:val="BodyText"/>
        <w:ind w:right="593" w:firstLine="708"/>
      </w:pPr>
      <w:r>
        <w:t>становление ценностного отношения к своей 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802735" w:rsidRDefault="00802735" w:rsidP="00924D65">
      <w:pPr>
        <w:pStyle w:val="BodyText"/>
        <w:ind w:right="601" w:firstLine="70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 понимание роли русского языка как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802735" w:rsidRDefault="00802735" w:rsidP="00924D65">
      <w:pPr>
        <w:pStyle w:val="BodyText"/>
        <w:ind w:right="597" w:firstLine="708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 страны и родного края, в том числе через 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802735" w:rsidRDefault="00802735" w:rsidP="00924D65">
      <w:pPr>
        <w:pStyle w:val="BodyText"/>
        <w:ind w:right="601" w:firstLine="708"/>
      </w:pPr>
      <w:r>
        <w:t>уважение к</w:t>
      </w:r>
      <w:r>
        <w:rPr>
          <w:spacing w:val="1"/>
        </w:rPr>
        <w:t xml:space="preserve"> </w:t>
      </w:r>
      <w:r>
        <w:t>своему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60"/>
        </w:rPr>
        <w:t xml:space="preserve"> </w:t>
      </w:r>
      <w:r>
        <w:t>формируемое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фольклора;</w:t>
      </w:r>
    </w:p>
    <w:p w:rsidR="00802735" w:rsidRDefault="00802735" w:rsidP="00924D65">
      <w:pPr>
        <w:pStyle w:val="BodyText"/>
        <w:ind w:right="595" w:firstLine="70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 о правах и ответственности, уважении и 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3"/>
        </w:rPr>
        <w:t xml:space="preserve"> </w:t>
      </w:r>
      <w:r>
        <w:t>нормах</w:t>
      </w:r>
      <w:r>
        <w:rPr>
          <w:spacing w:val="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601"/>
      </w:pPr>
      <w:r>
        <w:t>правилах</w:t>
      </w:r>
      <w:r>
        <w:rPr>
          <w:spacing w:val="21"/>
        </w:rPr>
        <w:t xml:space="preserve"> </w:t>
      </w:r>
      <w:r>
        <w:t>межличностных</w:t>
      </w:r>
      <w:r>
        <w:rPr>
          <w:spacing w:val="22"/>
        </w:rPr>
        <w:t xml:space="preserve"> </w:t>
      </w:r>
      <w:r>
        <w:t>отношений,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отражённых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802735" w:rsidRDefault="00802735" w:rsidP="00924D65">
      <w:pPr>
        <w:pStyle w:val="BodyText"/>
        <w:ind w:left="1169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802735" w:rsidRDefault="00802735" w:rsidP="00924D65">
      <w:pPr>
        <w:pStyle w:val="BodyText"/>
        <w:spacing w:before="1"/>
        <w:ind w:right="595" w:firstLine="708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</w:p>
    <w:p w:rsidR="00802735" w:rsidRDefault="00802735" w:rsidP="00924D65">
      <w:pPr>
        <w:pStyle w:val="BodyText"/>
        <w:tabs>
          <w:tab w:val="left" w:pos="3025"/>
          <w:tab w:val="left" w:pos="5331"/>
          <w:tab w:val="left" w:pos="6980"/>
        </w:tabs>
        <w:ind w:right="597" w:firstLine="708"/>
      </w:pPr>
      <w:r>
        <w:t>проявление</w:t>
      </w:r>
      <w:r>
        <w:tab/>
        <w:t>сопереживания,</w:t>
      </w:r>
      <w:r>
        <w:tab/>
        <w:t>уважения</w:t>
      </w:r>
      <w:r>
        <w:tab/>
        <w:t>и</w:t>
      </w:r>
      <w:r>
        <w:rPr>
          <w:spacing w:val="-58"/>
        </w:rPr>
        <w:t xml:space="preserve"> </w:t>
      </w:r>
      <w:r>
        <w:t>доброжелательности, в том числе с использованием языковых</w:t>
      </w:r>
      <w:r>
        <w:rPr>
          <w:spacing w:val="1"/>
        </w:rPr>
        <w:t xml:space="preserve"> </w:t>
      </w:r>
      <w:r>
        <w:t>средств, для выражения своего состояния и чувств, проявление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802735" w:rsidRDefault="00802735" w:rsidP="00924D65">
      <w:pPr>
        <w:pStyle w:val="BodyText"/>
        <w:ind w:right="597" w:firstLine="708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 физического и морального вреда другим людям (в</w:t>
      </w:r>
      <w:r>
        <w:rPr>
          <w:spacing w:val="1"/>
        </w:rPr>
        <w:t xml:space="preserve"> </w:t>
      </w:r>
      <w:r>
        <w:t>том числе связанного с использованием недопустимых средств</w:t>
      </w:r>
      <w:r>
        <w:rPr>
          <w:spacing w:val="1"/>
        </w:rPr>
        <w:t xml:space="preserve"> </w:t>
      </w:r>
      <w:r>
        <w:t>языка);</w:t>
      </w:r>
    </w:p>
    <w:p w:rsidR="00802735" w:rsidRDefault="00802735" w:rsidP="00924D65">
      <w:pPr>
        <w:pStyle w:val="BodyText"/>
        <w:ind w:right="601" w:firstLine="708"/>
      </w:pP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 и 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802735" w:rsidRDefault="00802735" w:rsidP="00924D65">
      <w:pPr>
        <w:pStyle w:val="BodyText"/>
        <w:spacing w:before="1"/>
        <w:ind w:left="1169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802735" w:rsidRDefault="00802735" w:rsidP="00924D65">
      <w:pPr>
        <w:pStyle w:val="BodyText"/>
        <w:ind w:right="603" w:firstLine="708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</w:p>
    <w:p w:rsidR="00802735" w:rsidRDefault="00802735" w:rsidP="00924D65">
      <w:pPr>
        <w:pStyle w:val="BodyText"/>
        <w:ind w:right="601" w:firstLine="708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слова;</w:t>
      </w:r>
    </w:p>
    <w:p w:rsidR="00802735" w:rsidRDefault="00802735" w:rsidP="00924D65">
      <w:pPr>
        <w:pStyle w:val="BodyText"/>
        <w:ind w:right="603" w:firstLine="708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802735" w:rsidRDefault="00802735" w:rsidP="00924D65">
      <w:pPr>
        <w:pStyle w:val="BodyText"/>
        <w:spacing w:before="1"/>
        <w:ind w:right="603" w:firstLine="708"/>
      </w:pPr>
      <w:r>
        <w:t>соблюдение правил здорового и безопасного (для себя и</w:t>
      </w:r>
      <w:r>
        <w:rPr>
          <w:spacing w:val="1"/>
        </w:rPr>
        <w:t xml:space="preserve"> </w:t>
      </w:r>
      <w:r>
        <w:t>других людей) образа жизни в окружающей среде (в том 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информации;</w:t>
      </w:r>
    </w:p>
    <w:p w:rsidR="00802735" w:rsidRDefault="00802735" w:rsidP="00924D65">
      <w:pPr>
        <w:pStyle w:val="BodyText"/>
        <w:ind w:right="597" w:firstLine="70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самовыражения и соблюдении норм речевого этикета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общения.</w:t>
      </w:r>
    </w:p>
    <w:p w:rsidR="00802735" w:rsidRDefault="00802735" w:rsidP="00924D65">
      <w:pPr>
        <w:pStyle w:val="BodyText"/>
        <w:ind w:left="1169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802735" w:rsidRDefault="00802735" w:rsidP="00924D65">
      <w:pPr>
        <w:pStyle w:val="BodyText"/>
        <w:ind w:right="600" w:firstLine="708"/>
      </w:pPr>
      <w:r>
        <w:t>осознание ценности</w:t>
      </w:r>
      <w:r>
        <w:rPr>
          <w:spacing w:val="1"/>
        </w:rPr>
        <w:t xml:space="preserve"> </w:t>
      </w:r>
      <w:r>
        <w:t>труда в жизни человека и</w:t>
      </w:r>
      <w:r>
        <w:rPr>
          <w:spacing w:val="6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благодаря</w:t>
      </w:r>
      <w:r>
        <w:rPr>
          <w:spacing w:val="10"/>
        </w:rPr>
        <w:t xml:space="preserve"> </w:t>
      </w:r>
      <w:r>
        <w:t>примерам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художественных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2"/>
      </w:pP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произведений.</w:t>
      </w:r>
    </w:p>
    <w:p w:rsidR="00802735" w:rsidRDefault="00802735" w:rsidP="00924D65">
      <w:pPr>
        <w:pStyle w:val="BodyText"/>
        <w:spacing w:before="1"/>
        <w:ind w:left="1169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802735" w:rsidRDefault="00802735" w:rsidP="00924D65">
      <w:pPr>
        <w:pStyle w:val="BodyText"/>
        <w:ind w:right="603" w:firstLine="708"/>
      </w:pPr>
      <w:r>
        <w:t>бережное отношение к природе, формируемое в процессе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текстами,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802735" w:rsidRDefault="00802735" w:rsidP="00924D65">
      <w:pPr>
        <w:pStyle w:val="BodyText"/>
        <w:ind w:left="1169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802735" w:rsidRDefault="00802735" w:rsidP="00924D65">
      <w:pPr>
        <w:pStyle w:val="BodyText"/>
        <w:ind w:right="600" w:firstLine="708"/>
      </w:pPr>
      <w:r>
        <w:t>первоначальные представления о научной картине мира,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понятий;</w:t>
      </w:r>
    </w:p>
    <w:p w:rsidR="00802735" w:rsidRDefault="00802735" w:rsidP="00924D65">
      <w:pPr>
        <w:pStyle w:val="BodyText"/>
        <w:ind w:right="595" w:firstLine="708"/>
      </w:pPr>
      <w:r>
        <w:t>познавательные интересы, активность, инициативность,</w:t>
      </w:r>
      <w:r>
        <w:rPr>
          <w:spacing w:val="1"/>
        </w:rPr>
        <w:t xml:space="preserve"> </w:t>
      </w:r>
      <w:r>
        <w:t>любознательность и самостоятельность в познании, в том 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чтения.</w:t>
      </w:r>
    </w:p>
    <w:p w:rsidR="00802735" w:rsidRDefault="00802735" w:rsidP="00924D65">
      <w:pPr>
        <w:pStyle w:val="BodyText"/>
        <w:ind w:right="594" w:firstLine="828"/>
      </w:pPr>
      <w:r>
        <w:t>В результате изучения литературного чтения на родном</w:t>
      </w:r>
      <w:r>
        <w:rPr>
          <w:spacing w:val="1"/>
        </w:rPr>
        <w:t xml:space="preserve"> </w:t>
      </w:r>
      <w:r>
        <w:t>(русском) языке на уровне начального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802735" w:rsidRDefault="00802735" w:rsidP="00924D65">
      <w:pPr>
        <w:pStyle w:val="BodyText"/>
        <w:spacing w:before="1"/>
        <w:ind w:right="602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802735" w:rsidRDefault="00802735" w:rsidP="00924D65">
      <w:pPr>
        <w:pStyle w:val="BodyText"/>
        <w:ind w:right="598" w:firstLine="708"/>
      </w:pPr>
      <w:r>
        <w:t>сравнивать различные тексты, устанавливать основания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 текстов,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текстов;</w:t>
      </w:r>
    </w:p>
    <w:p w:rsidR="00802735" w:rsidRDefault="00802735" w:rsidP="00924D65">
      <w:pPr>
        <w:pStyle w:val="BodyText"/>
        <w:spacing w:before="1"/>
        <w:ind w:right="599" w:firstLine="708"/>
      </w:pPr>
      <w:r>
        <w:t>объединять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(тексты)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7"/>
        </w:rPr>
        <w:t xml:space="preserve"> </w:t>
      </w:r>
      <w:r>
        <w:t>признаку;</w:t>
      </w:r>
    </w:p>
    <w:p w:rsidR="00802735" w:rsidRDefault="00802735" w:rsidP="00924D65">
      <w:pPr>
        <w:pStyle w:val="BodyText"/>
        <w:ind w:right="601" w:firstLine="708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пословиц,</w:t>
      </w:r>
      <w:r>
        <w:rPr>
          <w:spacing w:val="-1"/>
        </w:rPr>
        <w:t xml:space="preserve"> </w:t>
      </w:r>
      <w:r>
        <w:t>поговорок, фразеологизмов;</w:t>
      </w:r>
    </w:p>
    <w:p w:rsidR="00802735" w:rsidRDefault="00802735" w:rsidP="00924D65">
      <w:pPr>
        <w:pStyle w:val="BodyText"/>
        <w:ind w:right="598" w:firstLine="708"/>
      </w:pPr>
      <w:r>
        <w:t>находить в текстах закономерности и противоречия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текстов;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7" w:firstLine="708"/>
      </w:pPr>
      <w:r>
        <w:t>выявлять</w:t>
      </w:r>
      <w:r>
        <w:rPr>
          <w:spacing w:val="32"/>
        </w:rPr>
        <w:t xml:space="preserve"> </w:t>
      </w:r>
      <w:r>
        <w:t>недостаток</w:t>
      </w:r>
      <w:r>
        <w:rPr>
          <w:spacing w:val="33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учебной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 запрос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802735" w:rsidRDefault="00802735" w:rsidP="00924D65">
      <w:pPr>
        <w:pStyle w:val="BodyText"/>
        <w:spacing w:before="1"/>
        <w:ind w:right="596" w:firstLine="708"/>
      </w:pPr>
      <w:r>
        <w:t>устанавливать причинно-следственные связи при анализе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802735" w:rsidRDefault="00802735" w:rsidP="00924D65">
      <w:pPr>
        <w:pStyle w:val="BodyText"/>
        <w:ind w:right="597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802735" w:rsidRDefault="00802735" w:rsidP="00924D65">
      <w:pPr>
        <w:pStyle w:val="BodyText"/>
        <w:ind w:right="600" w:firstLine="70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802735" w:rsidRDefault="00802735" w:rsidP="00924D65">
      <w:pPr>
        <w:pStyle w:val="BodyText"/>
        <w:ind w:right="596" w:firstLine="70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критериев);</w:t>
      </w:r>
    </w:p>
    <w:p w:rsidR="00802735" w:rsidRDefault="00802735" w:rsidP="00924D65">
      <w:pPr>
        <w:pStyle w:val="BodyText"/>
        <w:ind w:right="595" w:firstLine="708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миниисследование,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:rsidR="00802735" w:rsidRDefault="00802735" w:rsidP="00924D65">
      <w:pPr>
        <w:pStyle w:val="BodyText"/>
        <w:ind w:right="596" w:firstLine="70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смыслового анализа текста, формулировать с помощью 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материала;</w:t>
      </w:r>
    </w:p>
    <w:p w:rsidR="00802735" w:rsidRDefault="00802735" w:rsidP="00924D65">
      <w:pPr>
        <w:pStyle w:val="BodyText"/>
        <w:spacing w:before="1"/>
        <w:ind w:right="600" w:firstLine="708"/>
      </w:pPr>
      <w:r>
        <w:t>прогнозировать возможное развитие процессов, событий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:rsidR="00802735" w:rsidRDefault="00802735" w:rsidP="00924D65">
      <w:pPr>
        <w:pStyle w:val="BodyText"/>
        <w:ind w:right="602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802735" w:rsidRDefault="00802735" w:rsidP="00924D65">
      <w:pPr>
        <w:pStyle w:val="BodyText"/>
        <w:spacing w:before="1"/>
        <w:ind w:right="602" w:firstLine="708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-57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802735" w:rsidRDefault="00802735" w:rsidP="00924D65">
      <w:pPr>
        <w:pStyle w:val="BodyText"/>
        <w:ind w:right="599" w:firstLine="708"/>
      </w:pPr>
      <w:r>
        <w:t>согласно заданному алгоритму находить представленную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802735" w:rsidRDefault="00802735" w:rsidP="00924D65">
      <w:pPr>
        <w:pStyle w:val="BodyText"/>
        <w:ind w:right="595" w:firstLine="70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 самостоятельно или на основании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учебнику);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601" w:firstLine="70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:rsidR="00802735" w:rsidRDefault="00802735" w:rsidP="00924D65">
      <w:pPr>
        <w:pStyle w:val="BodyText"/>
        <w:spacing w:before="1"/>
        <w:ind w:right="597" w:firstLine="70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</w:p>
    <w:p w:rsidR="00802735" w:rsidRDefault="00802735" w:rsidP="00924D65">
      <w:pPr>
        <w:pStyle w:val="BodyText"/>
        <w:ind w:right="599" w:firstLine="708"/>
      </w:pPr>
      <w:r>
        <w:t>понимать информацию, зафиксированную в виде 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 работы с</w:t>
      </w:r>
      <w:r>
        <w:rPr>
          <w:spacing w:val="-3"/>
        </w:rPr>
        <w:t xml:space="preserve"> </w:t>
      </w:r>
      <w:r>
        <w:t>текстами.</w:t>
      </w:r>
    </w:p>
    <w:p w:rsidR="00802735" w:rsidRDefault="00802735" w:rsidP="00924D65">
      <w:pPr>
        <w:pStyle w:val="BodyText"/>
        <w:ind w:right="595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802735" w:rsidRDefault="00802735" w:rsidP="00924D65">
      <w:pPr>
        <w:pStyle w:val="BodyText"/>
        <w:ind w:right="599" w:firstLine="708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802735" w:rsidRDefault="00802735" w:rsidP="00924D65">
      <w:pPr>
        <w:pStyle w:val="BodyText"/>
        <w:ind w:right="603" w:firstLine="708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и дискуссии;</w:t>
      </w:r>
    </w:p>
    <w:p w:rsidR="00802735" w:rsidRDefault="00802735" w:rsidP="00924D65">
      <w:pPr>
        <w:pStyle w:val="BodyText"/>
        <w:spacing w:before="1"/>
        <w:ind w:right="598" w:firstLine="708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</w:p>
    <w:p w:rsidR="00802735" w:rsidRDefault="00802735" w:rsidP="00924D65">
      <w:pPr>
        <w:pStyle w:val="BodyText"/>
        <w:ind w:right="603" w:firstLine="708"/>
      </w:pP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61"/>
        </w:rPr>
        <w:t xml:space="preserve"> </w:t>
      </w:r>
      <w:r>
        <w:t>высказывать</w:t>
      </w:r>
      <w:r>
        <w:rPr>
          <w:spacing w:val="6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</w:p>
    <w:p w:rsidR="00802735" w:rsidRDefault="00802735" w:rsidP="00924D65">
      <w:pPr>
        <w:pStyle w:val="BodyText"/>
        <w:ind w:right="600" w:firstLine="708"/>
      </w:pP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802735" w:rsidRDefault="00802735" w:rsidP="00924D65">
      <w:pPr>
        <w:pStyle w:val="BodyText"/>
        <w:ind w:right="596" w:firstLine="70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</w:p>
    <w:p w:rsidR="00802735" w:rsidRDefault="00802735" w:rsidP="00924D65">
      <w:pPr>
        <w:pStyle w:val="BodyText"/>
        <w:spacing w:before="1"/>
        <w:ind w:right="595" w:firstLine="708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:rsidR="00802735" w:rsidRDefault="00802735" w:rsidP="00924D65">
      <w:pPr>
        <w:pStyle w:val="BodyText"/>
        <w:ind w:right="599" w:firstLine="70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 тексту</w:t>
      </w:r>
      <w:r>
        <w:rPr>
          <w:spacing w:val="-6"/>
        </w:rPr>
        <w:t xml:space="preserve"> </w:t>
      </w:r>
      <w:r>
        <w:t>выступления.</w:t>
      </w:r>
    </w:p>
    <w:p w:rsidR="00802735" w:rsidRDefault="00802735" w:rsidP="00924D65">
      <w:pPr>
        <w:pStyle w:val="BodyText"/>
        <w:ind w:right="601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802735" w:rsidRDefault="00802735" w:rsidP="00924D65">
      <w:pPr>
        <w:pStyle w:val="BodyText"/>
        <w:ind w:left="1169"/>
      </w:pPr>
      <w:r>
        <w:t>планировать</w:t>
      </w:r>
      <w:r>
        <w:rPr>
          <w:spacing w:val="47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решению</w:t>
      </w:r>
      <w:r>
        <w:rPr>
          <w:spacing w:val="48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для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</w:pPr>
      <w:r>
        <w:t>получения</w:t>
      </w:r>
      <w:r>
        <w:rPr>
          <w:spacing w:val="-4"/>
        </w:rPr>
        <w:t xml:space="preserve"> </w:t>
      </w:r>
      <w:r>
        <w:t>результата;</w:t>
      </w:r>
    </w:p>
    <w:p w:rsidR="00802735" w:rsidRDefault="00802735" w:rsidP="00924D65">
      <w:pPr>
        <w:pStyle w:val="BodyText"/>
        <w:ind w:left="1169"/>
      </w:pP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802735" w:rsidRDefault="00802735" w:rsidP="00924D65">
      <w:pPr>
        <w:pStyle w:val="BodyText"/>
        <w:ind w:right="602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 самоконтроля как части регулятивных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802735" w:rsidRDefault="00802735" w:rsidP="00924D65">
      <w:pPr>
        <w:pStyle w:val="BodyText"/>
        <w:spacing w:before="1"/>
        <w:ind w:right="603" w:firstLine="708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802735" w:rsidRDefault="00802735" w:rsidP="00924D65">
      <w:pPr>
        <w:pStyle w:val="BodyText"/>
        <w:ind w:right="600" w:firstLine="708"/>
      </w:pPr>
      <w:r>
        <w:t>корректировать свои учебные действия для 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текстов;</w:t>
      </w:r>
    </w:p>
    <w:p w:rsidR="00802735" w:rsidRDefault="00802735" w:rsidP="00924D65">
      <w:pPr>
        <w:pStyle w:val="BodyText"/>
        <w:ind w:right="602" w:firstLine="708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 по анализу</w:t>
      </w:r>
      <w:r>
        <w:rPr>
          <w:spacing w:val="-8"/>
        </w:rPr>
        <w:t xml:space="preserve"> </w:t>
      </w:r>
      <w:r>
        <w:t>текстов;</w:t>
      </w:r>
    </w:p>
    <w:p w:rsidR="00802735" w:rsidRDefault="00802735" w:rsidP="00924D65">
      <w:pPr>
        <w:pStyle w:val="BodyText"/>
        <w:ind w:left="1169" w:right="599"/>
      </w:pPr>
      <w:r>
        <w:t>находить ошибку, допущенную при работе с текстами;</w:t>
      </w:r>
      <w:r>
        <w:rPr>
          <w:spacing w:val="1"/>
        </w:rPr>
        <w:t xml:space="preserve"> </w:t>
      </w:r>
      <w:r>
        <w:t>сравнивать</w:t>
      </w:r>
      <w:r>
        <w:rPr>
          <w:spacing w:val="34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</w:t>
      </w:r>
    </w:p>
    <w:p w:rsidR="00802735" w:rsidRDefault="00802735" w:rsidP="00924D65">
      <w:pPr>
        <w:pStyle w:val="BodyText"/>
        <w:ind w:right="597"/>
      </w:pPr>
      <w:r>
        <w:t>деятельности других обучающихся, объективно оценивать их по</w:t>
      </w:r>
      <w:r>
        <w:rPr>
          <w:spacing w:val="-57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:rsidR="00802735" w:rsidRDefault="00802735" w:rsidP="00924D65">
      <w:pPr>
        <w:pStyle w:val="BodyText"/>
        <w:ind w:right="602" w:firstLine="82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совместной деятельности:</w:t>
      </w:r>
    </w:p>
    <w:p w:rsidR="00802735" w:rsidRDefault="00802735" w:rsidP="00924D65">
      <w:pPr>
        <w:pStyle w:val="BodyText"/>
        <w:ind w:right="597" w:firstLine="708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(индивидуальные с учётом участия в коллективных 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57"/>
        </w:rPr>
        <w:t xml:space="preserve"> </w:t>
      </w:r>
      <w:r>
        <w:t>промежуточных шагов</w:t>
      </w:r>
      <w:r>
        <w:rPr>
          <w:spacing w:val="1"/>
        </w:rPr>
        <w:t xml:space="preserve"> </w:t>
      </w:r>
      <w:r>
        <w:t>и сроков;</w:t>
      </w:r>
    </w:p>
    <w:p w:rsidR="00802735" w:rsidRDefault="00802735" w:rsidP="00924D65">
      <w:pPr>
        <w:pStyle w:val="BodyText"/>
        <w:spacing w:before="1"/>
        <w:ind w:right="595" w:firstLine="708"/>
      </w:pPr>
      <w:r>
        <w:t>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802735" w:rsidRDefault="00802735" w:rsidP="00924D65">
      <w:pPr>
        <w:pStyle w:val="BodyText"/>
        <w:ind w:right="601" w:firstLine="708"/>
      </w:pP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802735" w:rsidRDefault="00802735" w:rsidP="00924D65">
      <w:pPr>
        <w:pStyle w:val="BodyText"/>
        <w:spacing w:before="1"/>
        <w:ind w:left="1169" w:right="1979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802735" w:rsidRDefault="00802735" w:rsidP="00924D65">
      <w:pPr>
        <w:pStyle w:val="BodyText"/>
        <w:tabs>
          <w:tab w:val="left" w:pos="2677"/>
          <w:tab w:val="left" w:pos="4290"/>
          <w:tab w:val="left" w:pos="5794"/>
          <w:tab w:val="left" w:pos="7002"/>
        </w:tabs>
        <w:ind w:right="599" w:firstLine="708"/>
        <w:jc w:val="left"/>
      </w:pPr>
      <w:r>
        <w:t>выполнять</w:t>
      </w:r>
      <w:r>
        <w:tab/>
        <w:t>совместные</w:t>
      </w:r>
      <w:r>
        <w:tab/>
        <w:t>проектные</w:t>
      </w:r>
      <w:r>
        <w:tab/>
        <w:t>задания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предложенного образца.</w:t>
      </w:r>
    </w:p>
    <w:p w:rsidR="00802735" w:rsidRDefault="00802735" w:rsidP="00924D65">
      <w:pPr>
        <w:pStyle w:val="BodyText"/>
        <w:ind w:left="1289"/>
        <w:jc w:val="left"/>
      </w:pPr>
      <w:r>
        <w:t>Предметные</w:t>
      </w:r>
      <w:r>
        <w:rPr>
          <w:spacing w:val="51"/>
        </w:rPr>
        <w:t xml:space="preserve"> </w:t>
      </w:r>
      <w:r>
        <w:t>результаты.</w:t>
      </w:r>
      <w:r>
        <w:rPr>
          <w:spacing w:val="52"/>
        </w:rPr>
        <w:t xml:space="preserve"> </w:t>
      </w:r>
      <w:r>
        <w:t>Изучение</w:t>
      </w:r>
      <w:r>
        <w:rPr>
          <w:spacing w:val="57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предмета</w:t>
      </w:r>
    </w:p>
    <w:p w:rsidR="00802735" w:rsidRDefault="00802735" w:rsidP="00924D65">
      <w:pPr>
        <w:pStyle w:val="BodyText"/>
        <w:ind w:right="598"/>
        <w:jc w:val="left"/>
      </w:pP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 в</w:t>
      </w:r>
      <w:r>
        <w:rPr>
          <w:spacing w:val="1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лет обучения должно</w:t>
      </w:r>
      <w:r>
        <w:rPr>
          <w:spacing w:val="-1"/>
        </w:rPr>
        <w:t xml:space="preserve"> </w:t>
      </w:r>
      <w:r>
        <w:t>обеспечить:</w:t>
      </w:r>
    </w:p>
    <w:p w:rsidR="00802735" w:rsidRDefault="00802735" w:rsidP="00924D65">
      <w:pPr>
        <w:pStyle w:val="BodyText"/>
        <w:ind w:firstLine="708"/>
        <w:jc w:val="left"/>
      </w:pPr>
      <w:r>
        <w:t>понимание</w:t>
      </w:r>
      <w:r>
        <w:rPr>
          <w:spacing w:val="-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20"/>
        </w:rPr>
        <w:t xml:space="preserve"> </w:t>
      </w:r>
      <w:r>
        <w:t>ценности</w:t>
      </w:r>
      <w:r>
        <w:rPr>
          <w:spacing w:val="18"/>
        </w:rPr>
        <w:t xml:space="preserve"> </w:t>
      </w:r>
      <w:r>
        <w:t>народа,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особого</w:t>
      </w:r>
      <w:r>
        <w:rPr>
          <w:spacing w:val="19"/>
        </w:rPr>
        <w:t xml:space="preserve"> </w:t>
      </w:r>
      <w:r>
        <w:t>способа</w:t>
      </w:r>
      <w:r>
        <w:rPr>
          <w:spacing w:val="18"/>
        </w:rPr>
        <w:t xml:space="preserve"> </w:t>
      </w:r>
      <w:r>
        <w:t>познания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601"/>
      </w:pP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традиций;</w:t>
      </w:r>
    </w:p>
    <w:p w:rsidR="00802735" w:rsidRDefault="00802735" w:rsidP="00924D65">
      <w:pPr>
        <w:pStyle w:val="BodyText"/>
        <w:spacing w:before="1"/>
        <w:ind w:right="598" w:firstLine="708"/>
      </w:pP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802735" w:rsidRDefault="00802735" w:rsidP="00924D65">
      <w:pPr>
        <w:pStyle w:val="BodyText"/>
        <w:ind w:right="598" w:firstLine="708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6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чтении русской</w:t>
      </w:r>
      <w:r>
        <w:rPr>
          <w:spacing w:val="-1"/>
        </w:rPr>
        <w:t xml:space="preserve"> </w:t>
      </w:r>
      <w:r>
        <w:t>литературы;</w:t>
      </w:r>
    </w:p>
    <w:p w:rsidR="00802735" w:rsidRDefault="00802735" w:rsidP="00924D65">
      <w:pPr>
        <w:pStyle w:val="BodyText"/>
        <w:ind w:right="600" w:firstLine="708"/>
      </w:pPr>
      <w:r>
        <w:t>ориентировку в нравственном содержании прочитанного,</w:t>
      </w:r>
      <w:r>
        <w:rPr>
          <w:spacing w:val="-57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802735" w:rsidRDefault="00802735" w:rsidP="00924D65">
      <w:pPr>
        <w:pStyle w:val="BodyText"/>
        <w:ind w:right="600" w:firstLine="708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-4"/>
        </w:rPr>
        <w:t xml:space="preserve"> </w:t>
      </w:r>
      <w:r>
        <w:t>своеобразии</w:t>
      </w:r>
      <w:r>
        <w:rPr>
          <w:spacing w:val="-3"/>
        </w:rPr>
        <w:t xml:space="preserve"> </w:t>
      </w:r>
      <w:r>
        <w:t>метафор,</w:t>
      </w:r>
      <w:r>
        <w:rPr>
          <w:spacing w:val="-2"/>
        </w:rPr>
        <w:t xml:space="preserve"> </w:t>
      </w:r>
      <w:r>
        <w:t>олицетворений,</w:t>
      </w:r>
      <w:r>
        <w:rPr>
          <w:spacing w:val="-3"/>
        </w:rPr>
        <w:t xml:space="preserve"> </w:t>
      </w:r>
      <w:r>
        <w:t>эпитетов;</w:t>
      </w:r>
    </w:p>
    <w:p w:rsidR="00802735" w:rsidRDefault="00802735" w:rsidP="00924D65">
      <w:pPr>
        <w:pStyle w:val="BodyText"/>
        <w:ind w:right="597" w:firstLine="708"/>
      </w:pPr>
      <w:r>
        <w:t>совершенствование читательских умений (чтение вслух и</w:t>
      </w:r>
      <w:r>
        <w:rPr>
          <w:spacing w:val="-5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владение 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 и преобразования художественных, научно-популярных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текстов);</w:t>
      </w:r>
    </w:p>
    <w:p w:rsidR="00802735" w:rsidRDefault="00802735" w:rsidP="00924D65">
      <w:pPr>
        <w:pStyle w:val="BodyText"/>
        <w:spacing w:before="1"/>
        <w:ind w:right="598" w:firstLine="708"/>
      </w:pPr>
      <w:r>
        <w:t>применение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</w:t>
      </w:r>
      <w:r>
        <w:rPr>
          <w:spacing w:val="61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ссылками на текст, передавать содержание прочитанного или</w:t>
      </w:r>
      <w:r>
        <w:rPr>
          <w:spacing w:val="1"/>
        </w:rPr>
        <w:t xml:space="preserve"> </w:t>
      </w:r>
      <w:r>
        <w:t>прослушанного с учётом специфики текста в виде пересказа,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 произведений с учётом коммуникативной 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произведения);</w:t>
      </w:r>
    </w:p>
    <w:p w:rsidR="00802735" w:rsidRDefault="00802735" w:rsidP="00924D65">
      <w:pPr>
        <w:pStyle w:val="BodyText"/>
        <w:spacing w:before="1"/>
        <w:ind w:right="602" w:firstLine="708"/>
      </w:pP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собственного круга</w:t>
      </w:r>
      <w:r>
        <w:rPr>
          <w:spacing w:val="-1"/>
        </w:rPr>
        <w:t xml:space="preserve"> </w:t>
      </w:r>
      <w:r>
        <w:t>чтения;</w:t>
      </w:r>
    </w:p>
    <w:p w:rsidR="00802735" w:rsidRDefault="00802735" w:rsidP="00924D65">
      <w:pPr>
        <w:pStyle w:val="BodyText"/>
        <w:ind w:right="602" w:firstLine="708"/>
      </w:pPr>
      <w:r>
        <w:t>использование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802735" w:rsidRDefault="00802735" w:rsidP="00924D65">
      <w:pPr>
        <w:pStyle w:val="BodyText"/>
        <w:ind w:right="596" w:firstLine="828"/>
      </w:pPr>
      <w:r>
        <w:t xml:space="preserve">К концу обучения </w:t>
      </w:r>
      <w:r>
        <w:rPr>
          <w:b/>
        </w:rPr>
        <w:t xml:space="preserve">в 1 классе </w:t>
      </w:r>
      <w:r>
        <w:t>обучающийся 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литературному</w:t>
      </w:r>
      <w:r>
        <w:rPr>
          <w:spacing w:val="27"/>
        </w:rPr>
        <w:t xml:space="preserve"> </w:t>
      </w:r>
      <w:r>
        <w:t>чтению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31"/>
        </w:rPr>
        <w:t xml:space="preserve"> </w:t>
      </w:r>
      <w:r>
        <w:t>(русском)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jc w:val="left"/>
      </w:pPr>
      <w:r>
        <w:t>языке:</w:t>
      </w:r>
    </w:p>
    <w:p w:rsidR="00802735" w:rsidRDefault="00802735" w:rsidP="00924D65">
      <w:pPr>
        <w:pStyle w:val="BodyText"/>
        <w:tabs>
          <w:tab w:val="left" w:pos="2629"/>
          <w:tab w:val="left" w:pos="4154"/>
          <w:tab w:val="left" w:pos="5204"/>
          <w:tab w:val="left" w:pos="6291"/>
        </w:tabs>
        <w:ind w:left="1169"/>
        <w:jc w:val="left"/>
      </w:pPr>
      <w:r>
        <w:t>осознавать</w:t>
      </w:r>
      <w:r>
        <w:tab/>
        <w:t>значимость</w:t>
      </w:r>
      <w:r>
        <w:tab/>
        <w:t>чтения</w:t>
      </w:r>
      <w:r>
        <w:tab/>
        <w:t>родной</w:t>
      </w:r>
      <w:r>
        <w:tab/>
        <w:t>русской</w:t>
      </w:r>
    </w:p>
    <w:p w:rsidR="00802735" w:rsidRDefault="00802735" w:rsidP="00924D65">
      <w:pPr>
        <w:pStyle w:val="BodyText"/>
        <w:ind w:right="597"/>
      </w:pPr>
      <w:r>
        <w:t>литературы для познания себя, мира, национальной истории и</w:t>
      </w:r>
      <w:r>
        <w:rPr>
          <w:spacing w:val="1"/>
        </w:rPr>
        <w:t xml:space="preserve"> </w:t>
      </w:r>
      <w:r>
        <w:t>культуры;</w:t>
      </w:r>
    </w:p>
    <w:p w:rsidR="00802735" w:rsidRDefault="00802735" w:rsidP="00924D65">
      <w:pPr>
        <w:pStyle w:val="BodyText"/>
        <w:spacing w:before="1"/>
        <w:ind w:right="599" w:firstLine="708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литературы;</w:t>
      </w:r>
    </w:p>
    <w:p w:rsidR="00802735" w:rsidRDefault="00802735" w:rsidP="00924D65">
      <w:pPr>
        <w:pStyle w:val="BodyText"/>
        <w:ind w:right="599" w:firstLine="708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речевого</w:t>
      </w:r>
      <w:r>
        <w:rPr>
          <w:spacing w:val="36"/>
        </w:rPr>
        <w:t xml:space="preserve"> </w:t>
      </w:r>
      <w:r>
        <w:t>самосовершенствования:</w:t>
      </w:r>
      <w:r>
        <w:rPr>
          <w:spacing w:val="40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прослушанного/прочитанного</w:t>
      </w:r>
      <w:r>
        <w:rPr>
          <w:spacing w:val="-3"/>
        </w:rPr>
        <w:t xml:space="preserve"> </w:t>
      </w:r>
      <w:r>
        <w:t>текста;</w:t>
      </w:r>
    </w:p>
    <w:p w:rsidR="00802735" w:rsidRDefault="00802735" w:rsidP="00924D65">
      <w:pPr>
        <w:pStyle w:val="BodyText"/>
        <w:ind w:right="602" w:firstLine="708"/>
      </w:pPr>
      <w:r>
        <w:t>использовать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 о</w:t>
      </w:r>
      <w:r>
        <w:rPr>
          <w:spacing w:val="-1"/>
        </w:rPr>
        <w:t xml:space="preserve"> </w:t>
      </w:r>
      <w:r>
        <w:t>значении слова;</w:t>
      </w:r>
    </w:p>
    <w:p w:rsidR="00802735" w:rsidRDefault="00802735" w:rsidP="00924D65">
      <w:pPr>
        <w:pStyle w:val="BodyText"/>
        <w:ind w:right="599" w:firstLine="708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выбору.</w:t>
      </w:r>
    </w:p>
    <w:p w:rsidR="00802735" w:rsidRDefault="00802735" w:rsidP="00924D65">
      <w:pPr>
        <w:pStyle w:val="BodyText"/>
        <w:ind w:right="597" w:firstLine="828"/>
      </w:pPr>
      <w:r>
        <w:t xml:space="preserve">К концу обучения </w:t>
      </w:r>
      <w:r>
        <w:rPr>
          <w:b/>
        </w:rPr>
        <w:t xml:space="preserve">во 2 классе </w:t>
      </w:r>
      <w:r>
        <w:t>обучающийся 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языке:</w:t>
      </w:r>
    </w:p>
    <w:p w:rsidR="00802735" w:rsidRDefault="00802735" w:rsidP="00924D65">
      <w:pPr>
        <w:pStyle w:val="BodyText"/>
        <w:ind w:right="601" w:firstLine="70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нормами;</w:t>
      </w:r>
    </w:p>
    <w:p w:rsidR="00802735" w:rsidRDefault="00802735" w:rsidP="00924D65">
      <w:pPr>
        <w:pStyle w:val="BodyText"/>
        <w:spacing w:before="1"/>
        <w:ind w:right="596" w:firstLine="708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национальном своеобразии метафор, олицетворений, эпитетов и</w:t>
      </w:r>
      <w:r>
        <w:rPr>
          <w:spacing w:val="-57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</w:p>
    <w:p w:rsidR="00802735" w:rsidRDefault="00802735" w:rsidP="00924D65">
      <w:pPr>
        <w:pStyle w:val="BodyText"/>
        <w:ind w:right="596" w:firstLine="708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 литературы читательские умения: читать вслух и 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и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текстов;</w:t>
      </w:r>
    </w:p>
    <w:p w:rsidR="00802735" w:rsidRDefault="00802735" w:rsidP="00924D65">
      <w:pPr>
        <w:pStyle w:val="BodyText"/>
        <w:spacing w:before="1"/>
        <w:ind w:right="602" w:firstLine="708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речевого</w:t>
      </w:r>
      <w:r>
        <w:rPr>
          <w:spacing w:val="36"/>
        </w:rPr>
        <w:t xml:space="preserve"> </w:t>
      </w:r>
      <w:r>
        <w:t>самосовершенствования:</w:t>
      </w:r>
      <w:r>
        <w:rPr>
          <w:spacing w:val="39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обсуждении прослушанного/прочитанного текста, доказывать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подтверждать 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текст;</w:t>
      </w:r>
    </w:p>
    <w:p w:rsidR="00802735" w:rsidRDefault="00802735" w:rsidP="00924D65">
      <w:pPr>
        <w:pStyle w:val="BodyText"/>
        <w:ind w:left="1169"/>
      </w:pPr>
      <w:r>
        <w:t>обогащать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чтения;</w:t>
      </w:r>
    </w:p>
    <w:p w:rsidR="00802735" w:rsidRDefault="00802735" w:rsidP="00924D65">
      <w:pPr>
        <w:pStyle w:val="BodyText"/>
        <w:ind w:right="595" w:firstLine="708"/>
      </w:pPr>
      <w:r>
        <w:t>соотносить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прочитанных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 произведений с впечатлениями от других видов</w:t>
      </w:r>
      <w:r>
        <w:rPr>
          <w:spacing w:val="1"/>
        </w:rPr>
        <w:t xml:space="preserve"> </w:t>
      </w:r>
      <w:r>
        <w:t>искусства.</w:t>
      </w:r>
    </w:p>
    <w:p w:rsidR="00802735" w:rsidRDefault="00802735" w:rsidP="00924D65">
      <w:pPr>
        <w:ind w:left="1229"/>
        <w:jc w:val="both"/>
        <w:rPr>
          <w:sz w:val="24"/>
        </w:rPr>
      </w:pP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концу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достигнет</w:t>
      </w:r>
    </w:p>
    <w:p w:rsidR="00802735" w:rsidRDefault="00802735" w:rsidP="00924D65">
      <w:pPr>
        <w:jc w:val="both"/>
        <w:rPr>
          <w:sz w:val="24"/>
        </w:r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9"/>
      </w:pP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языке:</w:t>
      </w:r>
    </w:p>
    <w:p w:rsidR="00802735" w:rsidRDefault="00802735" w:rsidP="00924D65">
      <w:pPr>
        <w:pStyle w:val="BodyText"/>
        <w:spacing w:before="1"/>
        <w:ind w:right="597" w:firstLine="708"/>
      </w:pPr>
      <w:r>
        <w:t>осознавать</w:t>
      </w:r>
      <w:r>
        <w:rPr>
          <w:spacing w:val="1"/>
        </w:rPr>
        <w:t xml:space="preserve"> </w:t>
      </w:r>
      <w:r>
        <w:t>коммуникативно-эстетические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802735" w:rsidRDefault="00802735" w:rsidP="00924D65">
      <w:pPr>
        <w:pStyle w:val="BodyText"/>
        <w:ind w:right="595" w:firstLine="708"/>
      </w:pPr>
      <w:r>
        <w:t>осознавать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нравственных ценностей</w:t>
      </w:r>
      <w:r>
        <w:rPr>
          <w:spacing w:val="-3"/>
        </w:rPr>
        <w:t xml:space="preserve"> </w:t>
      </w:r>
      <w:r>
        <w:t>и традиций;</w:t>
      </w:r>
    </w:p>
    <w:p w:rsidR="00802735" w:rsidRDefault="00802735" w:rsidP="00924D65">
      <w:pPr>
        <w:pStyle w:val="BodyText"/>
        <w:ind w:right="604" w:firstLine="708"/>
      </w:pPr>
      <w:r>
        <w:t>давать и обосновывать нравственную оценку поступков</w:t>
      </w:r>
      <w:r>
        <w:rPr>
          <w:spacing w:val="1"/>
        </w:rPr>
        <w:t xml:space="preserve"> </w:t>
      </w:r>
      <w:r>
        <w:t>героев;</w:t>
      </w:r>
    </w:p>
    <w:p w:rsidR="00802735" w:rsidRDefault="00802735" w:rsidP="00924D65">
      <w:pPr>
        <w:pStyle w:val="BodyText"/>
        <w:ind w:right="598" w:firstLine="708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 литературы читательские умения: читать вслух и 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текстов;</w:t>
      </w:r>
    </w:p>
    <w:p w:rsidR="00802735" w:rsidRDefault="00802735" w:rsidP="00924D65">
      <w:pPr>
        <w:pStyle w:val="BodyText"/>
        <w:ind w:right="599" w:firstLine="708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речевого</w:t>
      </w:r>
      <w:r>
        <w:rPr>
          <w:spacing w:val="36"/>
        </w:rPr>
        <w:t xml:space="preserve"> </w:t>
      </w:r>
      <w:r>
        <w:t>самосовершенствования:</w:t>
      </w:r>
      <w:r>
        <w:rPr>
          <w:spacing w:val="39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обсуждении прослушанного/прочитанного текста, 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краткого), пересказывать литературное произведение от имени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действующих</w:t>
      </w:r>
      <w:r>
        <w:rPr>
          <w:spacing w:val="2"/>
        </w:rPr>
        <w:t xml:space="preserve"> </w:t>
      </w:r>
      <w:r>
        <w:t>лиц;</w:t>
      </w:r>
    </w:p>
    <w:p w:rsidR="00802735" w:rsidRDefault="00802735" w:rsidP="00924D65">
      <w:pPr>
        <w:pStyle w:val="BodyText"/>
        <w:spacing w:before="1"/>
        <w:ind w:right="599" w:firstLine="708"/>
      </w:pPr>
      <w:r>
        <w:t>пользоваться справочными источниками для 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дополнительной</w:t>
      </w:r>
      <w:r>
        <w:rPr>
          <w:spacing w:val="-3"/>
        </w:rPr>
        <w:t xml:space="preserve"> </w:t>
      </w:r>
      <w:r>
        <w:t>информации.</w:t>
      </w:r>
    </w:p>
    <w:p w:rsidR="00802735" w:rsidRDefault="00802735" w:rsidP="00924D65">
      <w:pPr>
        <w:pStyle w:val="BodyText"/>
        <w:ind w:right="596" w:firstLine="828"/>
      </w:pPr>
      <w:r>
        <w:t xml:space="preserve">К концу обучения </w:t>
      </w:r>
      <w:r>
        <w:rPr>
          <w:b/>
        </w:rPr>
        <w:t xml:space="preserve">в 4 классе </w:t>
      </w:r>
      <w:r>
        <w:t>обучающийся 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языке:</w:t>
      </w:r>
    </w:p>
    <w:p w:rsidR="00802735" w:rsidRDefault="00802735" w:rsidP="00924D65">
      <w:pPr>
        <w:pStyle w:val="BodyText"/>
        <w:spacing w:before="1"/>
        <w:ind w:right="604" w:firstLine="708"/>
      </w:pPr>
      <w:r>
        <w:t>осознавать</w:t>
      </w:r>
      <w:r>
        <w:rPr>
          <w:spacing w:val="1"/>
        </w:rPr>
        <w:t xml:space="preserve"> </w:t>
      </w:r>
      <w:r>
        <w:t>значимость чтения русской литературы для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культурной самоидентификации;</w:t>
      </w:r>
    </w:p>
    <w:p w:rsidR="00802735" w:rsidRDefault="00802735" w:rsidP="00924D65">
      <w:pPr>
        <w:pStyle w:val="BodyText"/>
        <w:ind w:right="600" w:firstLine="708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текста;</w:t>
      </w:r>
    </w:p>
    <w:p w:rsidR="00802735" w:rsidRDefault="00802735" w:rsidP="00924D65">
      <w:pPr>
        <w:pStyle w:val="BodyText"/>
        <w:ind w:right="599" w:firstLine="708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 литературы читательские умения: читать вслух и 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3"/>
        </w:rPr>
        <w:t xml:space="preserve"> </w:t>
      </w:r>
      <w:r>
        <w:t>элементарными</w:t>
      </w:r>
      <w:r>
        <w:rPr>
          <w:spacing w:val="2"/>
        </w:rPr>
        <w:t xml:space="preserve"> </w:t>
      </w:r>
      <w:r>
        <w:t>приёмами</w:t>
      </w:r>
      <w:r>
        <w:rPr>
          <w:spacing w:val="2"/>
        </w:rPr>
        <w:t xml:space="preserve"> </w:t>
      </w:r>
      <w:r>
        <w:t>интерпретации,</w:t>
      </w:r>
      <w:r>
        <w:rPr>
          <w:spacing w:val="-1"/>
        </w:rPr>
        <w:t xml:space="preserve"> </w:t>
      </w:r>
      <w:r>
        <w:t>анализа</w:t>
      </w:r>
    </w:p>
    <w:p w:rsidR="00802735" w:rsidRDefault="00802735" w:rsidP="00924D65">
      <w:pPr>
        <w:sectPr w:rsidR="00802735">
          <w:pgSz w:w="7840" w:h="12020"/>
          <w:pgMar w:top="520" w:right="0" w:bottom="860" w:left="120" w:header="0" w:footer="582" w:gutter="0"/>
          <w:cols w:space="720"/>
        </w:sectPr>
      </w:pPr>
    </w:p>
    <w:p w:rsidR="00802735" w:rsidRDefault="00802735" w:rsidP="00924D65">
      <w:pPr>
        <w:pStyle w:val="BodyText"/>
        <w:spacing w:before="74"/>
        <w:ind w:right="598"/>
      </w:pP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текстов;</w:t>
      </w:r>
    </w:p>
    <w:p w:rsidR="00802735" w:rsidRDefault="00802735" w:rsidP="00924D65">
      <w:pPr>
        <w:pStyle w:val="BodyText"/>
        <w:ind w:right="596" w:firstLine="708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речевого</w:t>
      </w:r>
      <w:r>
        <w:rPr>
          <w:spacing w:val="36"/>
        </w:rPr>
        <w:t xml:space="preserve"> </w:t>
      </w:r>
      <w:r>
        <w:t>самосовершенствования:</w:t>
      </w:r>
      <w:r>
        <w:rPr>
          <w:spacing w:val="39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обсуждении прослушанного/прочитанного текста, 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краткого), составлять устный рассказ на основе прочитанных</w:t>
      </w:r>
      <w:r>
        <w:rPr>
          <w:spacing w:val="1"/>
        </w:rPr>
        <w:t xml:space="preserve"> </w:t>
      </w:r>
      <w:r>
        <w:t>произведений с учётом коммуникативной задачи (для разных</w:t>
      </w:r>
      <w:r>
        <w:rPr>
          <w:spacing w:val="1"/>
        </w:rPr>
        <w:t xml:space="preserve"> </w:t>
      </w:r>
      <w:r>
        <w:t>адресатов);</w:t>
      </w:r>
    </w:p>
    <w:p w:rsidR="00802735" w:rsidRDefault="00802735" w:rsidP="00924D65">
      <w:pPr>
        <w:pStyle w:val="BodyText"/>
        <w:spacing w:before="1"/>
        <w:ind w:right="604" w:firstLine="70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-57"/>
        </w:rPr>
        <w:t xml:space="preserve"> </w:t>
      </w:r>
      <w:r>
        <w:t>формировать и</w:t>
      </w:r>
      <w:r>
        <w:rPr>
          <w:spacing w:val="-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чтения;</w:t>
      </w:r>
    </w:p>
    <w:p w:rsidR="00802735" w:rsidRDefault="00802735" w:rsidP="00924D65">
      <w:pPr>
        <w:pStyle w:val="BodyText"/>
        <w:ind w:right="598" w:firstLine="708"/>
      </w:pPr>
      <w:r>
        <w:t>пользоваться справочными источниками для 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дополнительной</w:t>
      </w:r>
      <w:r>
        <w:rPr>
          <w:spacing w:val="-3"/>
        </w:rPr>
        <w:t xml:space="preserve"> </w:t>
      </w:r>
      <w:r>
        <w:t>информации.</w:t>
      </w:r>
    </w:p>
    <w:p w:rsidR="00802735" w:rsidRDefault="00802735"/>
    <w:sectPr w:rsidR="00802735" w:rsidSect="0059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645"/>
    <w:multiLevelType w:val="multilevel"/>
    <w:tmpl w:val="C5888C66"/>
    <w:lvl w:ilvl="0">
      <w:start w:val="99"/>
      <w:numFmt w:val="decimal"/>
      <w:lvlText w:val="%1"/>
      <w:lvlJc w:val="left"/>
      <w:pPr>
        <w:ind w:left="1644" w:hanging="90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644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44" w:hanging="90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1644" w:hanging="9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744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4338" w:hanging="1080"/>
      </w:pPr>
      <w:rPr>
        <w:rFonts w:hint="default"/>
      </w:rPr>
    </w:lvl>
    <w:lvl w:ilvl="6">
      <w:numFmt w:val="bullet"/>
      <w:lvlText w:val="•"/>
      <w:lvlJc w:val="left"/>
      <w:pPr>
        <w:ind w:left="5012" w:hanging="1080"/>
      </w:pPr>
      <w:rPr>
        <w:rFonts w:hint="default"/>
      </w:rPr>
    </w:lvl>
    <w:lvl w:ilvl="7">
      <w:numFmt w:val="bullet"/>
      <w:lvlText w:val="•"/>
      <w:lvlJc w:val="left"/>
      <w:pPr>
        <w:ind w:left="5687" w:hanging="1080"/>
      </w:pPr>
      <w:rPr>
        <w:rFonts w:hint="default"/>
      </w:rPr>
    </w:lvl>
    <w:lvl w:ilvl="8">
      <w:numFmt w:val="bullet"/>
      <w:lvlText w:val="•"/>
      <w:lvlJc w:val="left"/>
      <w:pPr>
        <w:ind w:left="6362" w:hanging="108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CEA"/>
    <w:rsid w:val="00000329"/>
    <w:rsid w:val="00344265"/>
    <w:rsid w:val="003B041D"/>
    <w:rsid w:val="0040209D"/>
    <w:rsid w:val="004D39E8"/>
    <w:rsid w:val="004E61AC"/>
    <w:rsid w:val="004E6975"/>
    <w:rsid w:val="00524850"/>
    <w:rsid w:val="005929D0"/>
    <w:rsid w:val="005A4218"/>
    <w:rsid w:val="00691163"/>
    <w:rsid w:val="007527F6"/>
    <w:rsid w:val="0077553A"/>
    <w:rsid w:val="00802735"/>
    <w:rsid w:val="008944ED"/>
    <w:rsid w:val="008B3DC5"/>
    <w:rsid w:val="008C7CEA"/>
    <w:rsid w:val="00924D65"/>
    <w:rsid w:val="0098776A"/>
    <w:rsid w:val="00A862B8"/>
    <w:rsid w:val="00B04716"/>
    <w:rsid w:val="00E2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6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24D65"/>
    <w:pPr>
      <w:spacing w:before="4" w:line="374" w:lineRule="exact"/>
      <w:ind w:left="1622"/>
      <w:outlineLvl w:val="0"/>
    </w:pPr>
    <w:rPr>
      <w:rFonts w:ascii="Cambria" w:eastAsia="Calibri" w:hAnsi="Cambria" w:cs="Cambria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924D65"/>
    <w:pPr>
      <w:spacing w:line="320" w:lineRule="exact"/>
      <w:ind w:left="4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924D65"/>
    <w:pPr>
      <w:spacing w:line="274" w:lineRule="exact"/>
      <w:ind w:left="460"/>
      <w:jc w:val="both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924D65"/>
    <w:pPr>
      <w:spacing w:before="4" w:line="274" w:lineRule="exact"/>
      <w:ind w:left="460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4D65"/>
    <w:rPr>
      <w:rFonts w:ascii="Cambria" w:hAnsi="Cambria" w:cs="Cambri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24D65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24D6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24D65"/>
    <w:rPr>
      <w:rFonts w:ascii="Times New Roman" w:hAnsi="Times New Roman" w:cs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924D6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24D65"/>
    <w:pPr>
      <w:ind w:left="4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24D6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924D65"/>
    <w:pPr>
      <w:ind w:left="460"/>
      <w:jc w:val="both"/>
    </w:pPr>
  </w:style>
  <w:style w:type="paragraph" w:customStyle="1" w:styleId="TableParagraph">
    <w:name w:val="Table Paragraph"/>
    <w:basedOn w:val="Normal"/>
    <w:uiPriority w:val="99"/>
    <w:rsid w:val="00924D65"/>
    <w:pPr>
      <w:ind w:left="108"/>
    </w:pPr>
  </w:style>
  <w:style w:type="character" w:styleId="Hyperlink">
    <w:name w:val="Hyperlink"/>
    <w:basedOn w:val="DefaultParagraphFont"/>
    <w:uiPriority w:val="99"/>
    <w:rsid w:val="00924D6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24D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26</Pages>
  <Words>5722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Пользователь Windows</dc:creator>
  <cp:keywords/>
  <dc:description/>
  <cp:lastModifiedBy>User</cp:lastModifiedBy>
  <cp:revision>2</cp:revision>
  <dcterms:created xsi:type="dcterms:W3CDTF">2025-01-06T11:29:00Z</dcterms:created>
  <dcterms:modified xsi:type="dcterms:W3CDTF">2025-01-06T11:29:00Z</dcterms:modified>
</cp:coreProperties>
</file>